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3FD" w:rsidRDefault="006343FD" w:rsidP="00824841">
      <w:pPr>
        <w:jc w:val="center"/>
        <w:rPr>
          <w:sz w:val="28"/>
          <w:szCs w:val="28"/>
        </w:rPr>
      </w:pPr>
    </w:p>
    <w:tbl>
      <w:tblPr>
        <w:tblW w:w="9720" w:type="dxa"/>
        <w:tblInd w:w="108" w:type="dxa"/>
        <w:tblLook w:val="00A0"/>
      </w:tblPr>
      <w:tblGrid>
        <w:gridCol w:w="4678"/>
        <w:gridCol w:w="283"/>
        <w:gridCol w:w="4759"/>
      </w:tblGrid>
      <w:tr w:rsidR="006343FD" w:rsidRPr="00084AFD" w:rsidTr="00880E23">
        <w:tc>
          <w:tcPr>
            <w:tcW w:w="4678" w:type="dxa"/>
          </w:tcPr>
          <w:p w:rsidR="006343FD" w:rsidRPr="00D46FA6" w:rsidRDefault="006343FD" w:rsidP="00880E23">
            <w:pPr>
              <w:ind w:right="-144"/>
              <w:rPr>
                <w:sz w:val="28"/>
                <w:szCs w:val="28"/>
              </w:rPr>
            </w:pPr>
            <w:r w:rsidRPr="00D46FA6">
              <w:rPr>
                <w:sz w:val="28"/>
                <w:szCs w:val="28"/>
              </w:rPr>
              <w:t xml:space="preserve">УТВЕРЖДАЮ </w:t>
            </w:r>
          </w:p>
          <w:p w:rsidR="006343FD" w:rsidRPr="00D46FA6" w:rsidRDefault="006343FD" w:rsidP="00880E23">
            <w:pPr>
              <w:ind w:right="-144"/>
              <w:rPr>
                <w:sz w:val="28"/>
                <w:szCs w:val="28"/>
              </w:rPr>
            </w:pPr>
            <w:r w:rsidRPr="00D46FA6">
              <w:rPr>
                <w:sz w:val="28"/>
                <w:szCs w:val="28"/>
              </w:rPr>
              <w:t>Директор департамента образования Администрации города Омска</w:t>
            </w:r>
          </w:p>
          <w:p w:rsidR="006343FD" w:rsidRPr="00D46FA6" w:rsidRDefault="006343FD" w:rsidP="00880E23">
            <w:pPr>
              <w:ind w:right="-144"/>
              <w:rPr>
                <w:sz w:val="28"/>
                <w:szCs w:val="28"/>
              </w:rPr>
            </w:pPr>
          </w:p>
          <w:p w:rsidR="006343FD" w:rsidRPr="00D46FA6" w:rsidRDefault="006343FD" w:rsidP="00880E23">
            <w:pPr>
              <w:ind w:right="-144"/>
              <w:rPr>
                <w:sz w:val="28"/>
                <w:szCs w:val="28"/>
              </w:rPr>
            </w:pPr>
          </w:p>
          <w:p w:rsidR="006343FD" w:rsidRDefault="006343FD" w:rsidP="00880E23">
            <w:pPr>
              <w:ind w:right="-14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___________________И.Б</w:t>
            </w:r>
            <w:r w:rsidRPr="00D46FA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Елецкая</w:t>
            </w:r>
          </w:p>
          <w:p w:rsidR="006343FD" w:rsidRDefault="006343FD" w:rsidP="00880E23">
            <w:pPr>
              <w:ind w:right="-144"/>
              <w:rPr>
                <w:sz w:val="28"/>
                <w:szCs w:val="28"/>
              </w:rPr>
            </w:pPr>
          </w:p>
          <w:p w:rsidR="006343FD" w:rsidRPr="00D46FA6" w:rsidRDefault="006343FD" w:rsidP="00880E23">
            <w:pPr>
              <w:ind w:right="-14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__________________</w:t>
            </w:r>
            <w:r w:rsidRPr="00D46FA6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sz w:val="28"/>
                  <w:szCs w:val="28"/>
                </w:rPr>
                <w:t>2018</w:t>
              </w:r>
              <w:r w:rsidRPr="00D46FA6">
                <w:rPr>
                  <w:sz w:val="28"/>
                  <w:szCs w:val="28"/>
                </w:rPr>
                <w:t xml:space="preserve"> г</w:t>
              </w:r>
            </w:smartTag>
            <w:r w:rsidRPr="00D46FA6">
              <w:rPr>
                <w:sz w:val="28"/>
                <w:szCs w:val="28"/>
              </w:rPr>
              <w:t>.</w:t>
            </w:r>
          </w:p>
        </w:tc>
        <w:tc>
          <w:tcPr>
            <w:tcW w:w="283" w:type="dxa"/>
          </w:tcPr>
          <w:p w:rsidR="006343FD" w:rsidRPr="00D46FA6" w:rsidRDefault="006343FD" w:rsidP="00880E23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4759" w:type="dxa"/>
          </w:tcPr>
          <w:p w:rsidR="006343FD" w:rsidRPr="00D46FA6" w:rsidRDefault="006343FD" w:rsidP="00880E23">
            <w:pPr>
              <w:rPr>
                <w:sz w:val="28"/>
                <w:szCs w:val="28"/>
              </w:rPr>
            </w:pPr>
            <w:r w:rsidRPr="00D46FA6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</w:t>
            </w:r>
            <w:r w:rsidRPr="00D46FA6">
              <w:rPr>
                <w:sz w:val="28"/>
                <w:szCs w:val="28"/>
              </w:rPr>
              <w:t xml:space="preserve">УТВЕРЖДАЮ </w:t>
            </w:r>
          </w:p>
          <w:p w:rsidR="006343FD" w:rsidRPr="00D46FA6" w:rsidRDefault="006343FD" w:rsidP="00D46FA6">
            <w:pPr>
              <w:ind w:right="-311"/>
              <w:rPr>
                <w:sz w:val="28"/>
                <w:szCs w:val="28"/>
              </w:rPr>
            </w:pPr>
            <w:r w:rsidRPr="00D46FA6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</w:t>
            </w:r>
            <w:r w:rsidRPr="00D46FA6">
              <w:rPr>
                <w:sz w:val="28"/>
                <w:szCs w:val="28"/>
              </w:rPr>
              <w:t>Директор департамента городской</w:t>
            </w:r>
            <w:r>
              <w:rPr>
                <w:sz w:val="28"/>
                <w:szCs w:val="28"/>
              </w:rPr>
              <w:t xml:space="preserve"> </w:t>
            </w:r>
            <w:r w:rsidRPr="00D46FA6">
              <w:rPr>
                <w:sz w:val="28"/>
                <w:szCs w:val="28"/>
              </w:rPr>
              <w:t xml:space="preserve">        </w:t>
            </w:r>
          </w:p>
          <w:p w:rsidR="006343FD" w:rsidRPr="00D46FA6" w:rsidRDefault="006343FD" w:rsidP="00880E23">
            <w:pPr>
              <w:rPr>
                <w:sz w:val="28"/>
                <w:szCs w:val="28"/>
              </w:rPr>
            </w:pPr>
            <w:r w:rsidRPr="00D46FA6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</w:t>
            </w:r>
            <w:r w:rsidRPr="00D46FA6">
              <w:rPr>
                <w:sz w:val="28"/>
                <w:szCs w:val="28"/>
              </w:rPr>
              <w:t xml:space="preserve">экономической   политики </w:t>
            </w:r>
          </w:p>
          <w:p w:rsidR="006343FD" w:rsidRPr="00D46FA6" w:rsidRDefault="006343FD" w:rsidP="00880E23">
            <w:pPr>
              <w:rPr>
                <w:sz w:val="28"/>
                <w:szCs w:val="28"/>
              </w:rPr>
            </w:pPr>
            <w:r w:rsidRPr="00D46FA6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</w:t>
            </w:r>
            <w:r w:rsidRPr="00D46FA6">
              <w:rPr>
                <w:sz w:val="28"/>
                <w:szCs w:val="28"/>
              </w:rPr>
              <w:t>Администрации города  Омска</w:t>
            </w:r>
          </w:p>
          <w:p w:rsidR="006343FD" w:rsidRPr="00D46FA6" w:rsidRDefault="006343FD" w:rsidP="00880E23">
            <w:pPr>
              <w:rPr>
                <w:sz w:val="28"/>
                <w:szCs w:val="28"/>
              </w:rPr>
            </w:pPr>
          </w:p>
          <w:p w:rsidR="006343FD" w:rsidRDefault="006343FD" w:rsidP="00880E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_______</w:t>
            </w:r>
            <w:r w:rsidRPr="00D46FA6">
              <w:rPr>
                <w:sz w:val="28"/>
                <w:szCs w:val="28"/>
              </w:rPr>
              <w:t>_______О.Ю. Парфенова</w:t>
            </w:r>
          </w:p>
          <w:p w:rsidR="006343FD" w:rsidRPr="00D46FA6" w:rsidRDefault="006343FD" w:rsidP="00880E23">
            <w:pPr>
              <w:rPr>
                <w:sz w:val="28"/>
                <w:szCs w:val="28"/>
              </w:rPr>
            </w:pPr>
          </w:p>
          <w:p w:rsidR="006343FD" w:rsidRPr="00D46FA6" w:rsidRDefault="006343FD" w:rsidP="00880E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«___» _________________2018</w:t>
            </w:r>
            <w:r w:rsidRPr="00D46FA6">
              <w:rPr>
                <w:sz w:val="28"/>
                <w:szCs w:val="28"/>
              </w:rPr>
              <w:t xml:space="preserve"> г.</w:t>
            </w:r>
          </w:p>
          <w:p w:rsidR="006343FD" w:rsidRPr="00D46FA6" w:rsidRDefault="006343FD" w:rsidP="00880E23">
            <w:pPr>
              <w:ind w:right="-108"/>
              <w:rPr>
                <w:sz w:val="28"/>
                <w:szCs w:val="28"/>
              </w:rPr>
            </w:pPr>
          </w:p>
        </w:tc>
      </w:tr>
      <w:tr w:rsidR="006343FD" w:rsidRPr="00084AFD" w:rsidTr="00880E23">
        <w:tc>
          <w:tcPr>
            <w:tcW w:w="4678" w:type="dxa"/>
          </w:tcPr>
          <w:p w:rsidR="006343FD" w:rsidRPr="00D46FA6" w:rsidRDefault="006343FD" w:rsidP="00E935EE">
            <w:pPr>
              <w:ind w:right="-144"/>
              <w:rPr>
                <w:sz w:val="28"/>
                <w:szCs w:val="28"/>
              </w:rPr>
            </w:pPr>
            <w:r w:rsidRPr="00D46FA6">
              <w:rPr>
                <w:sz w:val="28"/>
                <w:szCs w:val="28"/>
              </w:rPr>
              <w:t xml:space="preserve">УТВЕРЖДАЮ </w:t>
            </w:r>
          </w:p>
          <w:p w:rsidR="006343FD" w:rsidRPr="00D46FA6" w:rsidRDefault="006343FD" w:rsidP="00E935EE">
            <w:pPr>
              <w:ind w:right="-144"/>
              <w:rPr>
                <w:sz w:val="28"/>
                <w:szCs w:val="28"/>
              </w:rPr>
            </w:pPr>
            <w:r w:rsidRPr="00D46FA6">
              <w:rPr>
                <w:sz w:val="28"/>
                <w:szCs w:val="28"/>
              </w:rPr>
              <w:t xml:space="preserve">Директор департамента </w:t>
            </w:r>
            <w:r>
              <w:rPr>
                <w:sz w:val="28"/>
                <w:szCs w:val="28"/>
              </w:rPr>
              <w:t>по делам молодежи, физической культуры и спорта</w:t>
            </w:r>
            <w:r w:rsidRPr="00D46FA6">
              <w:rPr>
                <w:sz w:val="28"/>
                <w:szCs w:val="28"/>
              </w:rPr>
              <w:t xml:space="preserve"> Администрации города Омска</w:t>
            </w:r>
          </w:p>
          <w:p w:rsidR="006343FD" w:rsidRPr="00D46FA6" w:rsidRDefault="006343FD" w:rsidP="00E935EE">
            <w:pPr>
              <w:ind w:right="-144"/>
              <w:rPr>
                <w:sz w:val="28"/>
                <w:szCs w:val="28"/>
              </w:rPr>
            </w:pPr>
          </w:p>
          <w:p w:rsidR="006343FD" w:rsidRDefault="006343FD" w:rsidP="00E935EE">
            <w:pPr>
              <w:ind w:right="-14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___________________А.А. Фадин</w:t>
            </w:r>
          </w:p>
          <w:p w:rsidR="006343FD" w:rsidRDefault="006343FD" w:rsidP="00E935EE">
            <w:pPr>
              <w:ind w:right="-144"/>
              <w:rPr>
                <w:sz w:val="28"/>
                <w:szCs w:val="28"/>
              </w:rPr>
            </w:pPr>
          </w:p>
          <w:p w:rsidR="006343FD" w:rsidRPr="00D46FA6" w:rsidRDefault="006343FD" w:rsidP="00E935EE">
            <w:pPr>
              <w:ind w:right="-14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__________________</w:t>
            </w:r>
            <w:r w:rsidRPr="00D46FA6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sz w:val="28"/>
                  <w:szCs w:val="28"/>
                </w:rPr>
                <w:t>2018</w:t>
              </w:r>
              <w:r w:rsidRPr="00D46FA6">
                <w:rPr>
                  <w:sz w:val="28"/>
                  <w:szCs w:val="28"/>
                </w:rPr>
                <w:t xml:space="preserve"> г</w:t>
              </w:r>
            </w:smartTag>
            <w:r w:rsidRPr="00D46FA6">
              <w:rPr>
                <w:sz w:val="28"/>
                <w:szCs w:val="28"/>
              </w:rPr>
              <w:t>.</w:t>
            </w:r>
          </w:p>
        </w:tc>
        <w:tc>
          <w:tcPr>
            <w:tcW w:w="283" w:type="dxa"/>
          </w:tcPr>
          <w:p w:rsidR="006343FD" w:rsidRPr="00D46FA6" w:rsidRDefault="006343FD" w:rsidP="00880E23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4759" w:type="dxa"/>
          </w:tcPr>
          <w:p w:rsidR="006343FD" w:rsidRPr="00D46FA6" w:rsidRDefault="006343FD" w:rsidP="00880E23">
            <w:pPr>
              <w:rPr>
                <w:sz w:val="28"/>
                <w:szCs w:val="28"/>
              </w:rPr>
            </w:pPr>
          </w:p>
        </w:tc>
      </w:tr>
      <w:tr w:rsidR="006343FD" w:rsidRPr="00084AFD" w:rsidTr="00880E23">
        <w:tc>
          <w:tcPr>
            <w:tcW w:w="4678" w:type="dxa"/>
          </w:tcPr>
          <w:p w:rsidR="006343FD" w:rsidRPr="00D46FA6" w:rsidRDefault="006343FD" w:rsidP="00AD6E1E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6343FD" w:rsidRPr="00D46FA6" w:rsidRDefault="006343FD" w:rsidP="00880E23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4759" w:type="dxa"/>
          </w:tcPr>
          <w:p w:rsidR="006343FD" w:rsidRPr="00D46FA6" w:rsidRDefault="006343FD" w:rsidP="00880E23">
            <w:pPr>
              <w:rPr>
                <w:sz w:val="28"/>
                <w:szCs w:val="28"/>
              </w:rPr>
            </w:pPr>
          </w:p>
        </w:tc>
      </w:tr>
    </w:tbl>
    <w:p w:rsidR="006343FD" w:rsidRDefault="006343FD" w:rsidP="004069D3">
      <w:pPr>
        <w:rPr>
          <w:sz w:val="28"/>
          <w:szCs w:val="28"/>
        </w:rPr>
      </w:pPr>
    </w:p>
    <w:p w:rsidR="006343FD" w:rsidRDefault="006343FD" w:rsidP="008A4243">
      <w:pPr>
        <w:rPr>
          <w:sz w:val="28"/>
          <w:szCs w:val="28"/>
        </w:rPr>
      </w:pPr>
    </w:p>
    <w:p w:rsidR="006343FD" w:rsidRPr="00F009E6" w:rsidRDefault="006343FD" w:rsidP="00824841">
      <w:pPr>
        <w:jc w:val="center"/>
        <w:rPr>
          <w:b/>
          <w:sz w:val="28"/>
          <w:szCs w:val="28"/>
        </w:rPr>
      </w:pPr>
      <w:r w:rsidRPr="00F009E6">
        <w:rPr>
          <w:b/>
          <w:sz w:val="28"/>
          <w:szCs w:val="28"/>
        </w:rPr>
        <w:t>ПОЛОЖЕНИЕ</w:t>
      </w:r>
    </w:p>
    <w:p w:rsidR="006343FD" w:rsidRPr="00F009E6" w:rsidRDefault="006343FD" w:rsidP="006804CC">
      <w:pPr>
        <w:jc w:val="center"/>
        <w:rPr>
          <w:b/>
          <w:sz w:val="28"/>
          <w:szCs w:val="28"/>
        </w:rPr>
      </w:pPr>
      <w:r w:rsidRPr="00F009E6">
        <w:rPr>
          <w:b/>
          <w:sz w:val="28"/>
          <w:szCs w:val="28"/>
        </w:rPr>
        <w:t xml:space="preserve">о проведении конкурса бизнес-проектов среди обучающихся общеобразовательных организаций и студентов профессиональных образовательных организаций города Омска </w:t>
      </w:r>
    </w:p>
    <w:p w:rsidR="006343FD" w:rsidRPr="00F009E6" w:rsidRDefault="006343FD" w:rsidP="006804CC">
      <w:pPr>
        <w:jc w:val="center"/>
        <w:rPr>
          <w:b/>
          <w:sz w:val="28"/>
          <w:szCs w:val="28"/>
        </w:rPr>
      </w:pPr>
      <w:r w:rsidRPr="00F009E6">
        <w:rPr>
          <w:b/>
          <w:sz w:val="28"/>
          <w:szCs w:val="28"/>
        </w:rPr>
        <w:t>«Молодежный бизнес – залог развития города»</w:t>
      </w:r>
    </w:p>
    <w:p w:rsidR="006343FD" w:rsidRPr="00C201A4" w:rsidRDefault="006343FD" w:rsidP="00B56565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6343FD" w:rsidRPr="00F009E6" w:rsidRDefault="006343FD" w:rsidP="00824841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F009E6">
        <w:rPr>
          <w:b/>
          <w:sz w:val="28"/>
          <w:szCs w:val="28"/>
        </w:rPr>
        <w:t>1. Общие положения</w:t>
      </w:r>
    </w:p>
    <w:p w:rsidR="006343FD" w:rsidRPr="00C201A4" w:rsidRDefault="006343FD" w:rsidP="00824841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C201A4">
        <w:rPr>
          <w:sz w:val="28"/>
          <w:szCs w:val="28"/>
        </w:rPr>
        <w:t>1.1. Настоящее Положение о конкурсе бизнес</w:t>
      </w:r>
      <w:r>
        <w:rPr>
          <w:sz w:val="28"/>
          <w:szCs w:val="28"/>
        </w:rPr>
        <w:t>-проектов среди</w:t>
      </w:r>
      <w:r w:rsidRPr="00C062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обучающихся </w:t>
      </w:r>
      <w:r w:rsidRPr="00C201A4">
        <w:rPr>
          <w:sz w:val="28"/>
          <w:szCs w:val="28"/>
        </w:rPr>
        <w:t xml:space="preserve"> </w:t>
      </w:r>
      <w:r>
        <w:rPr>
          <w:sz w:val="28"/>
          <w:szCs w:val="28"/>
        </w:rPr>
        <w:t>обще</w:t>
      </w:r>
      <w:r w:rsidRPr="00C201A4">
        <w:rPr>
          <w:sz w:val="28"/>
          <w:szCs w:val="28"/>
        </w:rPr>
        <w:t xml:space="preserve">образовательных </w:t>
      </w:r>
      <w:r>
        <w:rPr>
          <w:sz w:val="28"/>
          <w:szCs w:val="28"/>
        </w:rPr>
        <w:t>организаций</w:t>
      </w:r>
      <w:r w:rsidRPr="00C201A4">
        <w:rPr>
          <w:sz w:val="28"/>
          <w:szCs w:val="28"/>
        </w:rPr>
        <w:t xml:space="preserve"> </w:t>
      </w:r>
      <w:r>
        <w:rPr>
          <w:sz w:val="28"/>
          <w:szCs w:val="28"/>
        </w:rPr>
        <w:t>и студентов профессиональных образовательных организаций города Омска</w:t>
      </w:r>
      <w:r w:rsidRPr="00C201A4">
        <w:rPr>
          <w:sz w:val="28"/>
          <w:szCs w:val="28"/>
        </w:rPr>
        <w:t xml:space="preserve"> «Молодежный бизнес – залог развития города» (далее – Конкурс) определяет </w:t>
      </w:r>
      <w:r w:rsidRPr="00C201A4">
        <w:rPr>
          <w:bCs/>
          <w:sz w:val="28"/>
          <w:szCs w:val="28"/>
        </w:rPr>
        <w:t xml:space="preserve">порядок организации </w:t>
      </w:r>
      <w:r>
        <w:rPr>
          <w:bCs/>
          <w:sz w:val="28"/>
          <w:szCs w:val="28"/>
        </w:rPr>
        <w:br/>
      </w:r>
      <w:r w:rsidRPr="00C201A4">
        <w:rPr>
          <w:bCs/>
          <w:sz w:val="28"/>
          <w:szCs w:val="28"/>
        </w:rPr>
        <w:t xml:space="preserve">и проведения Конкурса </w:t>
      </w:r>
      <w:r w:rsidRPr="00C201A4">
        <w:rPr>
          <w:sz w:val="28"/>
          <w:szCs w:val="28"/>
        </w:rPr>
        <w:t xml:space="preserve">среди </w:t>
      </w:r>
      <w:r>
        <w:rPr>
          <w:sz w:val="28"/>
          <w:szCs w:val="28"/>
        </w:rPr>
        <w:t xml:space="preserve">обучающихся </w:t>
      </w:r>
      <w:r w:rsidRPr="00C201A4">
        <w:rPr>
          <w:sz w:val="28"/>
          <w:szCs w:val="28"/>
        </w:rPr>
        <w:t xml:space="preserve"> </w:t>
      </w:r>
      <w:r>
        <w:rPr>
          <w:sz w:val="28"/>
          <w:szCs w:val="28"/>
        </w:rPr>
        <w:t>обще</w:t>
      </w:r>
      <w:r w:rsidRPr="00C201A4">
        <w:rPr>
          <w:sz w:val="28"/>
          <w:szCs w:val="28"/>
        </w:rPr>
        <w:t xml:space="preserve">образовательных </w:t>
      </w:r>
      <w:r>
        <w:rPr>
          <w:sz w:val="28"/>
          <w:szCs w:val="28"/>
        </w:rPr>
        <w:t>организаций</w:t>
      </w:r>
      <w:r w:rsidRPr="00C201A4">
        <w:rPr>
          <w:sz w:val="28"/>
          <w:szCs w:val="28"/>
        </w:rPr>
        <w:t xml:space="preserve"> города Омска </w:t>
      </w:r>
      <w:r>
        <w:rPr>
          <w:sz w:val="28"/>
          <w:szCs w:val="28"/>
        </w:rPr>
        <w:t>и студентов профессиональных образовательных организаций города Омска</w:t>
      </w:r>
      <w:r w:rsidRPr="00C201A4">
        <w:rPr>
          <w:sz w:val="28"/>
          <w:szCs w:val="28"/>
        </w:rPr>
        <w:t xml:space="preserve"> (далее – </w:t>
      </w:r>
      <w:r>
        <w:rPr>
          <w:sz w:val="28"/>
          <w:szCs w:val="28"/>
        </w:rPr>
        <w:t>обучающихся и студентов</w:t>
      </w:r>
      <w:r w:rsidRPr="00C201A4">
        <w:rPr>
          <w:sz w:val="28"/>
          <w:szCs w:val="28"/>
        </w:rPr>
        <w:t>), его организационно-методическое обеспечение, порядок участия в Конкурсе и определение победителей.</w:t>
      </w:r>
      <w:r w:rsidRPr="00C201A4">
        <w:rPr>
          <w:bCs/>
          <w:sz w:val="28"/>
          <w:szCs w:val="28"/>
        </w:rPr>
        <w:t xml:space="preserve"> </w:t>
      </w:r>
    </w:p>
    <w:p w:rsidR="006343FD" w:rsidRPr="00C201A4" w:rsidRDefault="006343FD" w:rsidP="006804C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343FD" w:rsidRPr="00F009E6" w:rsidRDefault="006343FD" w:rsidP="00824841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F009E6">
        <w:rPr>
          <w:b/>
          <w:sz w:val="28"/>
          <w:szCs w:val="28"/>
        </w:rPr>
        <w:t>2. Цели и задачи Конкурса</w:t>
      </w:r>
    </w:p>
    <w:p w:rsidR="006343FD" w:rsidRPr="00C201A4" w:rsidRDefault="006343FD" w:rsidP="00A76D2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2.1</w:t>
      </w:r>
      <w:r w:rsidRPr="00601A08">
        <w:rPr>
          <w:sz w:val="28"/>
          <w:szCs w:val="28"/>
        </w:rPr>
        <w:t>. Основная цель Конкурса</w:t>
      </w:r>
      <w:r w:rsidRPr="00C201A4">
        <w:rPr>
          <w:sz w:val="28"/>
          <w:szCs w:val="28"/>
        </w:rPr>
        <w:t xml:space="preserve"> – содействие развитию предпринимательской активности </w:t>
      </w:r>
      <w:r>
        <w:rPr>
          <w:sz w:val="28"/>
          <w:szCs w:val="28"/>
        </w:rPr>
        <w:t xml:space="preserve">обучающихся </w:t>
      </w:r>
      <w:r w:rsidRPr="00C201A4">
        <w:rPr>
          <w:sz w:val="28"/>
          <w:szCs w:val="28"/>
        </w:rPr>
        <w:t xml:space="preserve"> </w:t>
      </w:r>
      <w:r>
        <w:rPr>
          <w:sz w:val="28"/>
          <w:szCs w:val="28"/>
        </w:rPr>
        <w:t>обще</w:t>
      </w:r>
      <w:r w:rsidRPr="00C201A4">
        <w:rPr>
          <w:sz w:val="28"/>
          <w:szCs w:val="28"/>
        </w:rPr>
        <w:t xml:space="preserve">образовательных </w:t>
      </w:r>
      <w:r>
        <w:rPr>
          <w:sz w:val="28"/>
          <w:szCs w:val="28"/>
        </w:rPr>
        <w:t>организаций</w:t>
      </w:r>
      <w:r w:rsidRPr="00C201A4">
        <w:rPr>
          <w:sz w:val="28"/>
          <w:szCs w:val="28"/>
        </w:rPr>
        <w:t xml:space="preserve"> города Омска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и студентов профессиональных образовательных организаций города Омска</w:t>
      </w:r>
      <w:r w:rsidRPr="00C201A4">
        <w:rPr>
          <w:sz w:val="28"/>
          <w:szCs w:val="28"/>
        </w:rPr>
        <w:t xml:space="preserve">, создание условий для реализации </w:t>
      </w:r>
      <w:r>
        <w:rPr>
          <w:sz w:val="28"/>
          <w:szCs w:val="28"/>
        </w:rPr>
        <w:t xml:space="preserve">их </w:t>
      </w:r>
      <w:r w:rsidRPr="00C201A4">
        <w:rPr>
          <w:sz w:val="28"/>
          <w:szCs w:val="28"/>
        </w:rPr>
        <w:t>предпринимательской инициативы</w:t>
      </w:r>
      <w:r>
        <w:rPr>
          <w:sz w:val="28"/>
          <w:szCs w:val="28"/>
        </w:rPr>
        <w:t>.</w:t>
      </w:r>
      <w:r w:rsidRPr="00C201A4">
        <w:rPr>
          <w:sz w:val="28"/>
          <w:szCs w:val="28"/>
        </w:rPr>
        <w:t xml:space="preserve"> </w:t>
      </w:r>
    </w:p>
    <w:p w:rsidR="006343FD" w:rsidRPr="00C201A4" w:rsidRDefault="006343FD" w:rsidP="006804CC">
      <w:pPr>
        <w:ind w:firstLine="567"/>
        <w:rPr>
          <w:sz w:val="28"/>
          <w:szCs w:val="28"/>
        </w:rPr>
      </w:pPr>
      <w:r w:rsidRPr="00C201A4">
        <w:rPr>
          <w:sz w:val="28"/>
          <w:szCs w:val="28"/>
        </w:rPr>
        <w:t>2.2. Задачи Конкурса:</w:t>
      </w:r>
    </w:p>
    <w:p w:rsidR="006343FD" w:rsidRPr="00C201A4" w:rsidRDefault="006343FD" w:rsidP="00A76D26">
      <w:pPr>
        <w:numPr>
          <w:ilvl w:val="0"/>
          <w:numId w:val="15"/>
        </w:numPr>
        <w:tabs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создание резерва креативных, экономически мыслящих </w:t>
      </w:r>
      <w:r>
        <w:rPr>
          <w:sz w:val="28"/>
          <w:szCs w:val="28"/>
        </w:rPr>
        <w:t xml:space="preserve">обучающихся </w:t>
      </w:r>
      <w:r>
        <w:rPr>
          <w:sz w:val="28"/>
          <w:szCs w:val="28"/>
        </w:rPr>
        <w:br/>
        <w:t>и студентов</w:t>
      </w:r>
      <w:r w:rsidRPr="00C201A4">
        <w:rPr>
          <w:sz w:val="28"/>
          <w:szCs w:val="28"/>
        </w:rPr>
        <w:t xml:space="preserve">, обладающих высоким уровнем профессиональной компетентности </w:t>
      </w:r>
      <w:r>
        <w:rPr>
          <w:sz w:val="28"/>
          <w:szCs w:val="28"/>
        </w:rPr>
        <w:br/>
      </w:r>
      <w:r w:rsidRPr="00C201A4">
        <w:rPr>
          <w:sz w:val="28"/>
          <w:szCs w:val="28"/>
        </w:rPr>
        <w:t>и мобильности;</w:t>
      </w:r>
    </w:p>
    <w:p w:rsidR="006343FD" w:rsidRPr="00C201A4" w:rsidRDefault="006343FD" w:rsidP="00A76D26">
      <w:pPr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стимулирование </w:t>
      </w:r>
      <w:r>
        <w:rPr>
          <w:sz w:val="28"/>
          <w:szCs w:val="28"/>
        </w:rPr>
        <w:t>обучающихся</w:t>
      </w:r>
      <w:r w:rsidRPr="00C201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студентов </w:t>
      </w:r>
      <w:r w:rsidRPr="00C201A4">
        <w:rPr>
          <w:sz w:val="28"/>
          <w:szCs w:val="28"/>
        </w:rPr>
        <w:t xml:space="preserve">к разработке, продвижению </w:t>
      </w:r>
      <w:r>
        <w:rPr>
          <w:sz w:val="28"/>
          <w:szCs w:val="28"/>
        </w:rPr>
        <w:br/>
      </w:r>
      <w:r w:rsidRPr="00C201A4">
        <w:rPr>
          <w:sz w:val="28"/>
          <w:szCs w:val="28"/>
        </w:rPr>
        <w:t>и реализации собственных бизнес-идей и проектов;</w:t>
      </w:r>
    </w:p>
    <w:p w:rsidR="006343FD" w:rsidRPr="00C201A4" w:rsidRDefault="006343FD" w:rsidP="00A76D26">
      <w:pPr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содействие </w:t>
      </w:r>
      <w:r>
        <w:rPr>
          <w:sz w:val="28"/>
          <w:szCs w:val="28"/>
        </w:rPr>
        <w:t>обучающимся</w:t>
      </w:r>
      <w:r w:rsidRPr="00C201A4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B83A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студентам </w:t>
      </w:r>
      <w:r w:rsidRPr="00C201A4">
        <w:rPr>
          <w:sz w:val="28"/>
          <w:szCs w:val="28"/>
        </w:rPr>
        <w:t>в демонстриро</w:t>
      </w:r>
      <w:r>
        <w:rPr>
          <w:sz w:val="28"/>
          <w:szCs w:val="28"/>
        </w:rPr>
        <w:t xml:space="preserve">вании своих знаний </w:t>
      </w:r>
      <w:r>
        <w:rPr>
          <w:sz w:val="28"/>
          <w:szCs w:val="28"/>
        </w:rPr>
        <w:br/>
        <w:t>и способностей</w:t>
      </w:r>
      <w:r w:rsidRPr="00C201A4">
        <w:rPr>
          <w:sz w:val="28"/>
          <w:szCs w:val="28"/>
        </w:rPr>
        <w:t xml:space="preserve"> в </w:t>
      </w:r>
      <w:r>
        <w:rPr>
          <w:sz w:val="28"/>
          <w:szCs w:val="28"/>
        </w:rPr>
        <w:t>сфере</w:t>
      </w:r>
      <w:r w:rsidRPr="00C201A4">
        <w:rPr>
          <w:sz w:val="28"/>
          <w:szCs w:val="28"/>
        </w:rPr>
        <w:t xml:space="preserve"> предпринимательства;</w:t>
      </w:r>
    </w:p>
    <w:p w:rsidR="006343FD" w:rsidRPr="00C201A4" w:rsidRDefault="006343FD" w:rsidP="00A76D26">
      <w:pPr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развитие предпринимательской активности </w:t>
      </w:r>
      <w:r>
        <w:rPr>
          <w:sz w:val="28"/>
          <w:szCs w:val="28"/>
        </w:rPr>
        <w:t>обучающихся</w:t>
      </w:r>
      <w:r w:rsidRPr="00F56D62">
        <w:rPr>
          <w:sz w:val="28"/>
          <w:szCs w:val="28"/>
        </w:rPr>
        <w:t xml:space="preserve"> </w:t>
      </w:r>
      <w:r>
        <w:rPr>
          <w:sz w:val="28"/>
          <w:szCs w:val="28"/>
        </w:rPr>
        <w:t>обще</w:t>
      </w:r>
      <w:r w:rsidRPr="00C201A4">
        <w:rPr>
          <w:sz w:val="28"/>
          <w:szCs w:val="28"/>
        </w:rPr>
        <w:t xml:space="preserve">образовательных </w:t>
      </w:r>
      <w:r>
        <w:rPr>
          <w:sz w:val="28"/>
          <w:szCs w:val="28"/>
        </w:rPr>
        <w:t>организаций</w:t>
      </w:r>
      <w:r w:rsidRPr="00C201A4">
        <w:rPr>
          <w:sz w:val="28"/>
          <w:szCs w:val="28"/>
        </w:rPr>
        <w:t xml:space="preserve"> города Омска</w:t>
      </w:r>
      <w:r>
        <w:rPr>
          <w:sz w:val="28"/>
          <w:szCs w:val="28"/>
        </w:rPr>
        <w:t xml:space="preserve"> и студентов профессиональных образовательных организаций города Омска</w:t>
      </w:r>
      <w:r w:rsidRPr="00C201A4">
        <w:rPr>
          <w:sz w:val="28"/>
          <w:szCs w:val="28"/>
        </w:rPr>
        <w:t>;</w:t>
      </w:r>
    </w:p>
    <w:p w:rsidR="006343FD" w:rsidRPr="00C201A4" w:rsidRDefault="006343FD" w:rsidP="00A76D26">
      <w:pPr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выбор приоритетных, экономически обоснованных направлений развития молодежного предпринимательства в городе Омске.</w:t>
      </w:r>
    </w:p>
    <w:p w:rsidR="006343FD" w:rsidRDefault="006343FD" w:rsidP="006804C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343FD" w:rsidRPr="00C201A4" w:rsidRDefault="006343FD" w:rsidP="006804C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343FD" w:rsidRPr="00F009E6" w:rsidRDefault="006343FD" w:rsidP="00A76D26">
      <w:pPr>
        <w:jc w:val="center"/>
        <w:rPr>
          <w:b/>
          <w:sz w:val="28"/>
          <w:szCs w:val="28"/>
        </w:rPr>
      </w:pPr>
      <w:r w:rsidRPr="00F009E6">
        <w:rPr>
          <w:b/>
          <w:sz w:val="28"/>
          <w:szCs w:val="28"/>
        </w:rPr>
        <w:t>3. Организаторы и экспертная комиссия Конкурса</w:t>
      </w:r>
    </w:p>
    <w:p w:rsidR="006343FD" w:rsidRPr="00C201A4" w:rsidRDefault="006343FD" w:rsidP="00A76D2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3.1. Организаторами Конкурса выступают департамент городской экономической политики Администрации города Омска</w:t>
      </w:r>
      <w:r>
        <w:rPr>
          <w:sz w:val="28"/>
          <w:szCs w:val="28"/>
        </w:rPr>
        <w:t>, департамент</w:t>
      </w:r>
      <w:r w:rsidRPr="00C201A4">
        <w:rPr>
          <w:sz w:val="28"/>
          <w:szCs w:val="28"/>
        </w:rPr>
        <w:t xml:space="preserve"> образования Админист</w:t>
      </w:r>
      <w:r>
        <w:rPr>
          <w:sz w:val="28"/>
          <w:szCs w:val="28"/>
        </w:rPr>
        <w:t>рации города Омска, департамент по делам молодежи, физической культуры и спорта Администрации города Омска, при содействии</w:t>
      </w:r>
      <w:r w:rsidRPr="00C201A4">
        <w:rPr>
          <w:sz w:val="28"/>
          <w:szCs w:val="28"/>
        </w:rPr>
        <w:t xml:space="preserve"> </w:t>
      </w:r>
      <w:r>
        <w:rPr>
          <w:sz w:val="28"/>
          <w:szCs w:val="28"/>
        </w:rPr>
        <w:t>Казенного</w:t>
      </w:r>
      <w:r w:rsidRPr="00C201A4">
        <w:rPr>
          <w:sz w:val="28"/>
          <w:szCs w:val="28"/>
        </w:rPr>
        <w:t xml:space="preserve"> уч</w:t>
      </w:r>
      <w:r>
        <w:rPr>
          <w:sz w:val="28"/>
          <w:szCs w:val="28"/>
        </w:rPr>
        <w:t>реждения</w:t>
      </w:r>
      <w:r w:rsidRPr="00C201A4">
        <w:rPr>
          <w:sz w:val="28"/>
          <w:szCs w:val="28"/>
        </w:rPr>
        <w:t xml:space="preserve"> города Омска «Центр поддержки пре</w:t>
      </w:r>
      <w:r>
        <w:rPr>
          <w:sz w:val="28"/>
          <w:szCs w:val="28"/>
        </w:rPr>
        <w:t>дпринимательства», Региональной общественной организации «Омский областной С</w:t>
      </w:r>
      <w:r w:rsidRPr="00C201A4">
        <w:rPr>
          <w:sz w:val="28"/>
          <w:szCs w:val="28"/>
        </w:rPr>
        <w:t>оюз пре</w:t>
      </w:r>
      <w:r>
        <w:rPr>
          <w:sz w:val="28"/>
          <w:szCs w:val="28"/>
        </w:rPr>
        <w:t xml:space="preserve">дпринимателей», Межрегионального некоммерческого партнерства </w:t>
      </w:r>
      <w:r w:rsidRPr="00C201A4">
        <w:rPr>
          <w:sz w:val="28"/>
          <w:szCs w:val="28"/>
        </w:rPr>
        <w:t>«Агентство развития социально-информационных технологий»</w:t>
      </w:r>
      <w:r>
        <w:rPr>
          <w:sz w:val="28"/>
          <w:szCs w:val="28"/>
        </w:rPr>
        <w:t>.</w:t>
      </w:r>
      <w:r w:rsidRPr="00C201A4">
        <w:rPr>
          <w:sz w:val="28"/>
          <w:szCs w:val="28"/>
        </w:rPr>
        <w:t xml:space="preserve"> </w:t>
      </w:r>
    </w:p>
    <w:p w:rsidR="006343FD" w:rsidRPr="00C201A4" w:rsidRDefault="006343FD" w:rsidP="0029283E">
      <w:pPr>
        <w:tabs>
          <w:tab w:val="left" w:pos="851"/>
          <w:tab w:val="left" w:pos="1418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3.2. Для приема заявок, их </w:t>
      </w:r>
      <w:r>
        <w:rPr>
          <w:sz w:val="28"/>
          <w:szCs w:val="28"/>
        </w:rPr>
        <w:t>рассмотрения, а также оценки</w:t>
      </w:r>
      <w:r w:rsidRPr="00C201A4">
        <w:rPr>
          <w:sz w:val="28"/>
          <w:szCs w:val="28"/>
        </w:rPr>
        <w:t xml:space="preserve"> представленных бизнес-проектов создается экспертная комиссия Конкурса, в состав которой входят представители Администрации города Омска и бизнес-структур (далее – экспертная комиссия), в составе председателя, заместителя председателя, секретаря и членов экспертной комиссии. Председателем экспертной комиссии является директор департамента городской экономической политики Администрации города Омска.</w:t>
      </w:r>
    </w:p>
    <w:p w:rsidR="006343FD" w:rsidRPr="00C201A4" w:rsidRDefault="006343FD" w:rsidP="0029283E">
      <w:pPr>
        <w:tabs>
          <w:tab w:val="left" w:pos="851"/>
          <w:tab w:val="left" w:pos="1418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3.3. Экспертная комиссия:</w:t>
      </w:r>
    </w:p>
    <w:p w:rsidR="006343FD" w:rsidRPr="00C201A4" w:rsidRDefault="006343FD" w:rsidP="0029283E">
      <w:pPr>
        <w:numPr>
          <w:ilvl w:val="0"/>
          <w:numId w:val="11"/>
        </w:numPr>
        <w:tabs>
          <w:tab w:val="left" w:pos="851"/>
          <w:tab w:val="left" w:pos="993"/>
          <w:tab w:val="left" w:pos="1418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осуществляет проверку пакетов документов на полноту и правильность оформления после получения пакетов документов из отборочных комиссий общеобразовательных </w:t>
      </w:r>
      <w:r>
        <w:rPr>
          <w:sz w:val="28"/>
          <w:szCs w:val="28"/>
        </w:rPr>
        <w:t>организаций</w:t>
      </w:r>
      <w:r w:rsidRPr="00C201A4">
        <w:rPr>
          <w:sz w:val="28"/>
          <w:szCs w:val="28"/>
        </w:rPr>
        <w:t xml:space="preserve"> города Омска</w:t>
      </w:r>
      <w:r>
        <w:rPr>
          <w:sz w:val="28"/>
          <w:szCs w:val="28"/>
        </w:rPr>
        <w:t xml:space="preserve"> и профессиональных образовательных организаций города Омска</w:t>
      </w:r>
      <w:r w:rsidRPr="00C201A4">
        <w:rPr>
          <w:sz w:val="28"/>
          <w:szCs w:val="28"/>
        </w:rPr>
        <w:t xml:space="preserve">, </w:t>
      </w:r>
      <w:r>
        <w:rPr>
          <w:sz w:val="28"/>
          <w:szCs w:val="28"/>
        </w:rPr>
        <w:t>обучающиеся которых являются претендентами</w:t>
      </w:r>
      <w:r w:rsidRPr="00C201A4">
        <w:rPr>
          <w:sz w:val="28"/>
          <w:szCs w:val="28"/>
        </w:rPr>
        <w:t xml:space="preserve"> на участие в Конкурсе;</w:t>
      </w:r>
    </w:p>
    <w:p w:rsidR="006343FD" w:rsidRPr="00C201A4" w:rsidRDefault="006343FD" w:rsidP="0029283E">
      <w:pPr>
        <w:numPr>
          <w:ilvl w:val="0"/>
          <w:numId w:val="11"/>
        </w:numPr>
        <w:tabs>
          <w:tab w:val="left" w:pos="851"/>
          <w:tab w:val="left" w:pos="993"/>
          <w:tab w:val="left" w:pos="1418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осуществляет экспертную оценку бизнес-проектов Конкурса;</w:t>
      </w:r>
    </w:p>
    <w:p w:rsidR="006343FD" w:rsidRPr="00C201A4" w:rsidRDefault="006343FD" w:rsidP="0029283E">
      <w:pPr>
        <w:numPr>
          <w:ilvl w:val="0"/>
          <w:numId w:val="11"/>
        </w:numPr>
        <w:tabs>
          <w:tab w:val="left" w:pos="851"/>
          <w:tab w:val="left" w:pos="993"/>
          <w:tab w:val="left" w:pos="1418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по итогам оценки бизнес-проектов и публичной защиты бизнес-проектов </w:t>
      </w:r>
      <w:r>
        <w:rPr>
          <w:sz w:val="28"/>
          <w:szCs w:val="28"/>
        </w:rPr>
        <w:t>принимает</w:t>
      </w:r>
      <w:r w:rsidRPr="00C201A4">
        <w:rPr>
          <w:sz w:val="28"/>
          <w:szCs w:val="28"/>
        </w:rPr>
        <w:t xml:space="preserve"> решение о победителях Конкурса в каждой из номинаций.</w:t>
      </w:r>
    </w:p>
    <w:p w:rsidR="006343FD" w:rsidRPr="00C201A4" w:rsidRDefault="006343FD" w:rsidP="0029283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343FD" w:rsidRPr="00F009E6" w:rsidRDefault="006343FD" w:rsidP="0029283E">
      <w:pPr>
        <w:jc w:val="center"/>
        <w:rPr>
          <w:b/>
          <w:bCs/>
          <w:sz w:val="28"/>
          <w:szCs w:val="28"/>
        </w:rPr>
      </w:pPr>
      <w:r w:rsidRPr="00F009E6">
        <w:rPr>
          <w:b/>
          <w:bCs/>
          <w:sz w:val="28"/>
          <w:szCs w:val="28"/>
        </w:rPr>
        <w:t>4. Участники Конкурса</w:t>
      </w:r>
    </w:p>
    <w:p w:rsidR="006343FD" w:rsidRPr="00C201A4" w:rsidRDefault="006343FD" w:rsidP="0029283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4.1. Участниками конкурса являются </w:t>
      </w:r>
      <w:r>
        <w:rPr>
          <w:sz w:val="28"/>
          <w:szCs w:val="28"/>
        </w:rPr>
        <w:t>обучающиеся</w:t>
      </w:r>
      <w:r w:rsidRPr="00C201A4">
        <w:rPr>
          <w:sz w:val="28"/>
          <w:szCs w:val="28"/>
        </w:rPr>
        <w:t xml:space="preserve"> образовательных </w:t>
      </w:r>
      <w:r>
        <w:rPr>
          <w:sz w:val="28"/>
          <w:szCs w:val="28"/>
        </w:rPr>
        <w:t>организаций</w:t>
      </w:r>
      <w:r w:rsidRPr="00C201A4">
        <w:rPr>
          <w:sz w:val="28"/>
          <w:szCs w:val="28"/>
        </w:rPr>
        <w:t xml:space="preserve"> города Омска </w:t>
      </w:r>
      <w:r>
        <w:rPr>
          <w:sz w:val="28"/>
          <w:szCs w:val="28"/>
        </w:rPr>
        <w:t>и студенты профессиональных образовательных организаций города Омска</w:t>
      </w:r>
      <w:r w:rsidRPr="00C201A4">
        <w:rPr>
          <w:sz w:val="28"/>
          <w:szCs w:val="28"/>
        </w:rPr>
        <w:t xml:space="preserve"> в возрасте от 14 до 18 лет.</w:t>
      </w:r>
    </w:p>
    <w:p w:rsidR="006343FD" w:rsidRPr="00C201A4" w:rsidRDefault="006343FD" w:rsidP="0029283E">
      <w:pPr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4.2. Предусматривается командная (до 6 человек) и индивидуальная форма участия в Конкурсе. От одного участника (команды участников) принимается одна заявка.</w:t>
      </w:r>
    </w:p>
    <w:p w:rsidR="006343FD" w:rsidRPr="00C201A4" w:rsidRDefault="006343FD" w:rsidP="006E499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343FD" w:rsidRDefault="006343FD" w:rsidP="00746AF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009E6">
        <w:rPr>
          <w:b/>
          <w:sz w:val="28"/>
          <w:szCs w:val="28"/>
        </w:rPr>
        <w:t>5. Условия, порядок предоставления документов</w:t>
      </w:r>
    </w:p>
    <w:p w:rsidR="006343FD" w:rsidRPr="00F009E6" w:rsidRDefault="006343FD" w:rsidP="00746AF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009E6">
        <w:rPr>
          <w:b/>
          <w:sz w:val="28"/>
          <w:szCs w:val="28"/>
        </w:rPr>
        <w:t xml:space="preserve"> для участия в Конкурсе</w:t>
      </w:r>
    </w:p>
    <w:p w:rsidR="006343FD" w:rsidRPr="00C201A4" w:rsidRDefault="006343FD" w:rsidP="00746A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5.1. Для участия в Конкурсе участник (команда) должен предоставить </w:t>
      </w:r>
      <w:r>
        <w:rPr>
          <w:sz w:val="28"/>
          <w:szCs w:val="28"/>
        </w:rPr>
        <w:br/>
      </w:r>
      <w:r w:rsidRPr="00C201A4">
        <w:rPr>
          <w:sz w:val="28"/>
          <w:szCs w:val="28"/>
        </w:rPr>
        <w:t>в экспертную комиссию следующие документы:</w:t>
      </w:r>
    </w:p>
    <w:p w:rsidR="006343FD" w:rsidRPr="00C201A4" w:rsidRDefault="006343FD" w:rsidP="00746AFB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заявку (Приложение</w:t>
      </w:r>
      <w:r w:rsidRPr="00C201A4">
        <w:rPr>
          <w:sz w:val="28"/>
          <w:szCs w:val="28"/>
        </w:rPr>
        <w:t>);</w:t>
      </w:r>
    </w:p>
    <w:p w:rsidR="006343FD" w:rsidRPr="00C201A4" w:rsidRDefault="006343FD" w:rsidP="00746AFB">
      <w:pPr>
        <w:numPr>
          <w:ilvl w:val="0"/>
          <w:numId w:val="19"/>
        </w:numPr>
        <w:tabs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бизнес-проект в печатном варианте с выполнением требований: шрифт Times New Roman, размер шрифта – 14, междустрочный </w:t>
      </w:r>
      <w:r w:rsidRPr="00A51643">
        <w:rPr>
          <w:sz w:val="28"/>
          <w:szCs w:val="28"/>
        </w:rPr>
        <w:t>интервал – 1,0;</w:t>
      </w:r>
    </w:p>
    <w:p w:rsidR="006343FD" w:rsidRPr="00C201A4" w:rsidRDefault="006343FD" w:rsidP="00746A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5.2. В бизнес-проекте могут быть титульный лист и содержание бизнес-проекта.</w:t>
      </w:r>
    </w:p>
    <w:p w:rsidR="006343FD" w:rsidRDefault="006343FD" w:rsidP="00746A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5.3. Заявка </w:t>
      </w:r>
      <w:r>
        <w:rPr>
          <w:sz w:val="28"/>
          <w:szCs w:val="28"/>
        </w:rPr>
        <w:t xml:space="preserve">на участие в конкурсе предоставляется до 20 октября 2018 года. </w:t>
      </w:r>
    </w:p>
    <w:p w:rsidR="006343FD" w:rsidRDefault="006343FD" w:rsidP="00746A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5.4. Б</w:t>
      </w:r>
      <w:r w:rsidRPr="00C201A4">
        <w:rPr>
          <w:sz w:val="28"/>
          <w:szCs w:val="28"/>
        </w:rPr>
        <w:t>изнес-проект предоставляются в срок до</w:t>
      </w:r>
      <w:r>
        <w:rPr>
          <w:sz w:val="28"/>
          <w:szCs w:val="28"/>
        </w:rPr>
        <w:t xml:space="preserve"> 15 декабря 2018 года.</w:t>
      </w:r>
    </w:p>
    <w:p w:rsidR="006343FD" w:rsidRDefault="006343FD" w:rsidP="00746A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343FD" w:rsidRPr="00C201A4" w:rsidRDefault="006343FD" w:rsidP="00746A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343FD" w:rsidRPr="00C201A4" w:rsidRDefault="006343FD" w:rsidP="006E499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343FD" w:rsidRPr="00F009E6" w:rsidRDefault="006343FD" w:rsidP="0029283E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F009E6">
        <w:rPr>
          <w:b/>
          <w:sz w:val="28"/>
          <w:szCs w:val="28"/>
        </w:rPr>
        <w:t>6. Сроки проведения Конкурса</w:t>
      </w:r>
    </w:p>
    <w:p w:rsidR="006343FD" w:rsidRPr="00C201A4" w:rsidRDefault="006343FD" w:rsidP="00EF3FD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6.1. Кон</w:t>
      </w:r>
      <w:r>
        <w:rPr>
          <w:sz w:val="28"/>
          <w:szCs w:val="28"/>
        </w:rPr>
        <w:t>курс проводится с ноября 2018 года  по  февраль 2019</w:t>
      </w:r>
      <w:r w:rsidRPr="00C201A4">
        <w:rPr>
          <w:sz w:val="28"/>
          <w:szCs w:val="28"/>
        </w:rPr>
        <w:t xml:space="preserve"> года.</w:t>
      </w:r>
    </w:p>
    <w:p w:rsidR="006343FD" w:rsidRPr="00C201A4" w:rsidRDefault="006343FD" w:rsidP="00EF3FD9">
      <w:pPr>
        <w:tabs>
          <w:tab w:val="left" w:pos="4035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6.2.</w:t>
      </w:r>
      <w:r w:rsidRPr="00C201A4">
        <w:t> </w:t>
      </w:r>
      <w:r w:rsidRPr="00C201A4">
        <w:rPr>
          <w:sz w:val="28"/>
          <w:szCs w:val="28"/>
        </w:rPr>
        <w:t xml:space="preserve">Конкурс </w:t>
      </w:r>
      <w:r>
        <w:rPr>
          <w:sz w:val="28"/>
          <w:szCs w:val="28"/>
        </w:rPr>
        <w:t>включает в себя предварительный и основной</w:t>
      </w:r>
      <w:r w:rsidRPr="00C201A4">
        <w:rPr>
          <w:sz w:val="28"/>
          <w:szCs w:val="28"/>
        </w:rPr>
        <w:t xml:space="preserve"> этап</w:t>
      </w:r>
      <w:r>
        <w:rPr>
          <w:sz w:val="28"/>
          <w:szCs w:val="28"/>
        </w:rPr>
        <w:t>ы</w:t>
      </w:r>
      <w:r w:rsidRPr="00C201A4">
        <w:rPr>
          <w:sz w:val="28"/>
          <w:szCs w:val="28"/>
        </w:rPr>
        <w:t>:</w:t>
      </w:r>
      <w:r w:rsidRPr="00C201A4">
        <w:rPr>
          <w:sz w:val="28"/>
          <w:szCs w:val="28"/>
        </w:rPr>
        <w:tab/>
      </w:r>
    </w:p>
    <w:p w:rsidR="006343FD" w:rsidRDefault="006343FD" w:rsidP="00EF3FD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6.2.1. </w:t>
      </w:r>
      <w:r>
        <w:rPr>
          <w:sz w:val="28"/>
          <w:szCs w:val="28"/>
        </w:rPr>
        <w:t>Предварительный</w:t>
      </w:r>
      <w:r w:rsidRPr="00C201A4">
        <w:rPr>
          <w:sz w:val="28"/>
          <w:szCs w:val="28"/>
        </w:rPr>
        <w:t xml:space="preserve"> этап Конкурса проводится </w:t>
      </w:r>
      <w:r>
        <w:rPr>
          <w:sz w:val="28"/>
          <w:szCs w:val="28"/>
        </w:rPr>
        <w:t xml:space="preserve">в </w:t>
      </w:r>
      <w:r w:rsidRPr="00C201A4">
        <w:rPr>
          <w:sz w:val="28"/>
          <w:szCs w:val="28"/>
        </w:rPr>
        <w:t xml:space="preserve">общеобразовательных </w:t>
      </w:r>
      <w:r>
        <w:rPr>
          <w:sz w:val="28"/>
          <w:szCs w:val="28"/>
        </w:rPr>
        <w:t>организациях</w:t>
      </w:r>
      <w:r w:rsidRPr="00C201A4">
        <w:rPr>
          <w:sz w:val="28"/>
          <w:szCs w:val="28"/>
        </w:rPr>
        <w:t xml:space="preserve"> города Омска </w:t>
      </w:r>
      <w:r>
        <w:rPr>
          <w:sz w:val="28"/>
          <w:szCs w:val="28"/>
        </w:rPr>
        <w:t>и профессиональных образовательных организаций города Омска</w:t>
      </w:r>
      <w:r w:rsidRPr="00C201A4">
        <w:rPr>
          <w:sz w:val="28"/>
          <w:szCs w:val="28"/>
        </w:rPr>
        <w:t xml:space="preserve"> по программе, подготовленной организаторами Конкурса. </w:t>
      </w:r>
    </w:p>
    <w:p w:rsidR="006343FD" w:rsidRPr="00C201A4" w:rsidRDefault="006343FD" w:rsidP="00EF3FD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Содержание программы:</w:t>
      </w:r>
    </w:p>
    <w:p w:rsidR="006343FD" w:rsidRPr="00C201A4" w:rsidRDefault="006343FD" w:rsidP="00EF3FD9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обучение участников Конку</w:t>
      </w:r>
      <w:r>
        <w:rPr>
          <w:sz w:val="28"/>
          <w:szCs w:val="28"/>
        </w:rPr>
        <w:t>рса основам предпринимательства осуществляется до 1 декабря 2018 года.</w:t>
      </w:r>
    </w:p>
    <w:p w:rsidR="006343FD" w:rsidRPr="00C201A4" w:rsidRDefault="006343FD" w:rsidP="00EF3FD9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проверка теоретических знаний и практических навыков по п</w:t>
      </w:r>
      <w:r>
        <w:rPr>
          <w:sz w:val="28"/>
          <w:szCs w:val="28"/>
        </w:rPr>
        <w:t>редпринимательской деятельности.</w:t>
      </w:r>
    </w:p>
    <w:p w:rsidR="006343FD" w:rsidRPr="00C201A4" w:rsidRDefault="006343FD" w:rsidP="00C201A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6.2.2. </w:t>
      </w:r>
      <w:r>
        <w:rPr>
          <w:sz w:val="28"/>
          <w:szCs w:val="28"/>
        </w:rPr>
        <w:t>Основной</w:t>
      </w:r>
      <w:r w:rsidRPr="00C201A4">
        <w:rPr>
          <w:sz w:val="28"/>
          <w:szCs w:val="28"/>
        </w:rPr>
        <w:t xml:space="preserve"> этап Конкурса проводится в виде командного соревнования по соответствующим номинациям.</w:t>
      </w:r>
    </w:p>
    <w:p w:rsidR="006343FD" w:rsidRPr="00C201A4" w:rsidRDefault="006343FD" w:rsidP="006E499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343FD" w:rsidRPr="00647F38" w:rsidRDefault="006343FD" w:rsidP="00EF3FD9">
      <w:pPr>
        <w:tabs>
          <w:tab w:val="left" w:pos="3686"/>
        </w:tabs>
        <w:jc w:val="center"/>
        <w:rPr>
          <w:b/>
          <w:sz w:val="28"/>
          <w:szCs w:val="28"/>
        </w:rPr>
      </w:pPr>
      <w:r w:rsidRPr="00647F38">
        <w:rPr>
          <w:b/>
          <w:sz w:val="28"/>
          <w:szCs w:val="28"/>
        </w:rPr>
        <w:t>7. Номинации и критерии оценки бизнес-проектов</w:t>
      </w:r>
    </w:p>
    <w:p w:rsidR="006343FD" w:rsidRPr="00C201A4" w:rsidRDefault="006343FD" w:rsidP="00EF3FD9">
      <w:pPr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7.1. Основная номинация конкурса – «Лучший бизнес-проект».</w:t>
      </w:r>
    </w:p>
    <w:p w:rsidR="006343FD" w:rsidRPr="00C201A4" w:rsidRDefault="006343FD" w:rsidP="00EF3FD9">
      <w:pPr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7.2. Специальные номинации: </w:t>
      </w:r>
    </w:p>
    <w:p w:rsidR="006343FD" w:rsidRPr="00C201A4" w:rsidRDefault="006343FD" w:rsidP="00EF3FD9">
      <w:pPr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 «Лучший бизнес-проект в сфере ресурсосбережения и экологии»;</w:t>
      </w:r>
    </w:p>
    <w:p w:rsidR="006343FD" w:rsidRPr="00C201A4" w:rsidRDefault="006343FD" w:rsidP="00EF3FD9">
      <w:pPr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«Лучший бизнес-проект в сфере новых технологий и инноваций»;</w:t>
      </w:r>
    </w:p>
    <w:p w:rsidR="006343FD" w:rsidRPr="00C201A4" w:rsidRDefault="006343FD" w:rsidP="00EF3FD9">
      <w:pPr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 «Лучший социально-значимый бизнес-проект».</w:t>
      </w:r>
    </w:p>
    <w:p w:rsidR="006343FD" w:rsidRPr="00C201A4" w:rsidRDefault="006343FD" w:rsidP="00EF3FD9">
      <w:pPr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7.3. Организаторы Конкурса имеют право утверждать дополнительные номинации. Определение победителя Конкурса в дополнительной номинации и награждение осуществляется согласно настоящему Положению.</w:t>
      </w:r>
    </w:p>
    <w:p w:rsidR="006343FD" w:rsidRPr="00C201A4" w:rsidRDefault="006343FD" w:rsidP="00EF3FD9">
      <w:pPr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7.4. Оценка бизнес-проектов осуществляется на основе следующих критериев:</w:t>
      </w:r>
    </w:p>
    <w:p w:rsidR="006343FD" w:rsidRPr="00C201A4" w:rsidRDefault="006343FD" w:rsidP="00EF3FD9"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реалистичность разработки и социальная значимость, актуальность, осмысленность и обоснованность поднимаемых проблем, соответствие задачам социально-экономического развития города Омска;</w:t>
      </w:r>
    </w:p>
    <w:p w:rsidR="006343FD" w:rsidRPr="00C201A4" w:rsidRDefault="006343FD" w:rsidP="00EF3FD9"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спрос на продукцию (работы, услуги) и ожидаемые социальные, коммерческие или иные результаты;</w:t>
      </w:r>
    </w:p>
    <w:p w:rsidR="006343FD" w:rsidRPr="00C201A4" w:rsidRDefault="006343FD" w:rsidP="00EF3FD9"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инновационность, направленность бизнес-проекта на повышение конкурентоспособности или создание нового вида продукции или услуг;</w:t>
      </w:r>
    </w:p>
    <w:p w:rsidR="006343FD" w:rsidRDefault="006343FD" w:rsidP="00EF3FD9"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рентабельность бизнес-проекта.</w:t>
      </w:r>
    </w:p>
    <w:p w:rsidR="006343FD" w:rsidRPr="00C201A4" w:rsidRDefault="006343FD" w:rsidP="006E499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343FD" w:rsidRPr="00647F38" w:rsidRDefault="006343FD" w:rsidP="00332FF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47F38">
        <w:rPr>
          <w:b/>
          <w:sz w:val="28"/>
          <w:szCs w:val="28"/>
        </w:rPr>
        <w:t>8. Этапы проведения Конкурса</w:t>
      </w:r>
    </w:p>
    <w:p w:rsidR="006343FD" w:rsidRPr="00C201A4" w:rsidRDefault="006343FD" w:rsidP="00332FF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8.1. На предварительном этапе для всех участников Конкурса проводится обучение по бизнес-планированию и оформлению заяв</w:t>
      </w:r>
      <w:r>
        <w:rPr>
          <w:sz w:val="28"/>
          <w:szCs w:val="28"/>
        </w:rPr>
        <w:t xml:space="preserve">ок. Разработанные и оформленные обучающимися и студентами </w:t>
      </w:r>
      <w:r w:rsidRPr="00C201A4">
        <w:rPr>
          <w:sz w:val="28"/>
          <w:szCs w:val="28"/>
        </w:rPr>
        <w:t xml:space="preserve">бизнес-проекты рассматриваются в образовательных </w:t>
      </w:r>
      <w:r>
        <w:rPr>
          <w:sz w:val="28"/>
          <w:szCs w:val="28"/>
        </w:rPr>
        <w:t>организациях</w:t>
      </w:r>
      <w:r w:rsidRPr="00C201A4">
        <w:rPr>
          <w:sz w:val="28"/>
          <w:szCs w:val="28"/>
        </w:rPr>
        <w:t xml:space="preserve"> на предмет соответствия </w:t>
      </w:r>
      <w:r>
        <w:rPr>
          <w:sz w:val="28"/>
          <w:szCs w:val="28"/>
        </w:rPr>
        <w:t>критериям оценки бизнес-проектов</w:t>
      </w:r>
      <w:r w:rsidRPr="00C201A4">
        <w:rPr>
          <w:sz w:val="28"/>
          <w:szCs w:val="28"/>
        </w:rPr>
        <w:t xml:space="preserve"> Конкурса и направляются для участия в </w:t>
      </w:r>
      <w:r>
        <w:rPr>
          <w:sz w:val="28"/>
          <w:szCs w:val="28"/>
        </w:rPr>
        <w:t>основном</w:t>
      </w:r>
      <w:r w:rsidRPr="00C201A4">
        <w:rPr>
          <w:sz w:val="28"/>
          <w:szCs w:val="28"/>
        </w:rPr>
        <w:t xml:space="preserve"> этапе Конкурса. </w:t>
      </w:r>
    </w:p>
    <w:p w:rsidR="006343FD" w:rsidRPr="00C201A4" w:rsidRDefault="006343FD" w:rsidP="002D5CE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8.2</w:t>
      </w:r>
      <w:r w:rsidRPr="00C201A4">
        <w:rPr>
          <w:sz w:val="28"/>
          <w:szCs w:val="28"/>
        </w:rPr>
        <w:t>. </w:t>
      </w:r>
      <w:r>
        <w:rPr>
          <w:bCs/>
          <w:sz w:val="28"/>
          <w:szCs w:val="28"/>
        </w:rPr>
        <w:t>Основной</w:t>
      </w:r>
      <w:r w:rsidRPr="00C201A4">
        <w:rPr>
          <w:bCs/>
          <w:sz w:val="28"/>
          <w:szCs w:val="28"/>
        </w:rPr>
        <w:t xml:space="preserve"> этап Конкурса проводит экспертная комиссия Конкурса. Подведение итогов </w:t>
      </w:r>
      <w:r>
        <w:rPr>
          <w:bCs/>
          <w:sz w:val="28"/>
          <w:szCs w:val="28"/>
        </w:rPr>
        <w:t>основного</w:t>
      </w:r>
      <w:r w:rsidRPr="00C201A4">
        <w:rPr>
          <w:bCs/>
          <w:sz w:val="28"/>
          <w:szCs w:val="28"/>
        </w:rPr>
        <w:t xml:space="preserve"> этапа Конкурса осуществляет экспертная комисс</w:t>
      </w:r>
      <w:r>
        <w:rPr>
          <w:bCs/>
          <w:sz w:val="28"/>
          <w:szCs w:val="28"/>
        </w:rPr>
        <w:t>ия.</w:t>
      </w:r>
    </w:p>
    <w:p w:rsidR="006343FD" w:rsidRDefault="006343FD" w:rsidP="00AD2F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343FD" w:rsidRPr="00C201A4" w:rsidRDefault="006343FD" w:rsidP="00AD2F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343FD" w:rsidRPr="00647F38" w:rsidRDefault="006343FD" w:rsidP="00A76D26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647F38">
        <w:rPr>
          <w:b/>
          <w:sz w:val="28"/>
          <w:szCs w:val="28"/>
        </w:rPr>
        <w:t>9. Подведение итогов и награждение победителей</w:t>
      </w:r>
    </w:p>
    <w:p w:rsidR="006343FD" w:rsidRPr="00C201A4" w:rsidRDefault="006343FD" w:rsidP="00A76D2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9.1</w:t>
      </w:r>
      <w:r w:rsidRPr="00C201A4">
        <w:rPr>
          <w:sz w:val="28"/>
          <w:szCs w:val="28"/>
        </w:rPr>
        <w:t xml:space="preserve">. Победители и </w:t>
      </w:r>
      <w:r>
        <w:rPr>
          <w:sz w:val="28"/>
          <w:szCs w:val="28"/>
        </w:rPr>
        <w:t>участники</w:t>
      </w:r>
      <w:r w:rsidRPr="00C201A4">
        <w:rPr>
          <w:sz w:val="28"/>
          <w:szCs w:val="28"/>
        </w:rPr>
        <w:t xml:space="preserve"> Конкурса награждаются дипломами и призами, учрежденными Организаторами.</w:t>
      </w:r>
    </w:p>
    <w:p w:rsidR="006343FD" w:rsidRDefault="006343FD" w:rsidP="00A76D2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9.2</w:t>
      </w:r>
      <w:r w:rsidRPr="00C201A4">
        <w:rPr>
          <w:sz w:val="28"/>
          <w:szCs w:val="28"/>
        </w:rPr>
        <w:t xml:space="preserve">. Из заявленных к участию в Конкурсе бизнес-проектов,  при согласии </w:t>
      </w:r>
      <w:r>
        <w:rPr>
          <w:sz w:val="28"/>
          <w:szCs w:val="28"/>
        </w:rPr>
        <w:t>участников (команды),</w:t>
      </w:r>
      <w:r w:rsidRPr="00C201A4">
        <w:rPr>
          <w:sz w:val="28"/>
          <w:szCs w:val="28"/>
        </w:rPr>
        <w:t xml:space="preserve"> Организаторами Конкурса форми</w:t>
      </w:r>
      <w:r>
        <w:rPr>
          <w:sz w:val="28"/>
          <w:szCs w:val="28"/>
        </w:rPr>
        <w:t>руется база молодежных проектов, которая размещается на сайте Казенного</w:t>
      </w:r>
      <w:r w:rsidRPr="00C201A4">
        <w:rPr>
          <w:sz w:val="28"/>
          <w:szCs w:val="28"/>
        </w:rPr>
        <w:t xml:space="preserve"> уч</w:t>
      </w:r>
      <w:r>
        <w:rPr>
          <w:sz w:val="28"/>
          <w:szCs w:val="28"/>
        </w:rPr>
        <w:t>реждения</w:t>
      </w:r>
      <w:r w:rsidRPr="00C201A4">
        <w:rPr>
          <w:sz w:val="28"/>
          <w:szCs w:val="28"/>
        </w:rPr>
        <w:t xml:space="preserve"> города Омска «Центр поддержки пре</w:t>
      </w:r>
      <w:r>
        <w:rPr>
          <w:sz w:val="28"/>
          <w:szCs w:val="28"/>
        </w:rPr>
        <w:t>дпринимательства».</w:t>
      </w:r>
    </w:p>
    <w:p w:rsidR="006343FD" w:rsidRPr="00C201A4" w:rsidRDefault="006343FD" w:rsidP="00A76D26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C201A4">
        <w:rPr>
          <w:bCs/>
          <w:sz w:val="28"/>
          <w:szCs w:val="28"/>
        </w:rPr>
        <w:t>9.</w:t>
      </w:r>
      <w:r>
        <w:rPr>
          <w:bCs/>
          <w:sz w:val="28"/>
          <w:szCs w:val="28"/>
        </w:rPr>
        <w:t>3</w:t>
      </w:r>
      <w:r w:rsidRPr="00C201A4">
        <w:rPr>
          <w:bCs/>
          <w:sz w:val="28"/>
          <w:szCs w:val="28"/>
        </w:rPr>
        <w:t>. Результаты Конкурса со списками победителей публикуются в средствах массо</w:t>
      </w:r>
      <w:r>
        <w:rPr>
          <w:bCs/>
          <w:sz w:val="28"/>
          <w:szCs w:val="28"/>
        </w:rPr>
        <w:t>во</w:t>
      </w:r>
      <w:r w:rsidRPr="00C201A4">
        <w:rPr>
          <w:bCs/>
          <w:sz w:val="28"/>
          <w:szCs w:val="28"/>
        </w:rPr>
        <w:t>й информации города Омска.</w:t>
      </w:r>
    </w:p>
    <w:p w:rsidR="006343FD" w:rsidRPr="00C201A4" w:rsidRDefault="006343FD" w:rsidP="006E499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343FD" w:rsidRPr="00647F38" w:rsidRDefault="006343FD" w:rsidP="00A76D26">
      <w:pPr>
        <w:jc w:val="center"/>
        <w:rPr>
          <w:b/>
          <w:bCs/>
          <w:sz w:val="28"/>
          <w:szCs w:val="28"/>
        </w:rPr>
      </w:pPr>
      <w:r w:rsidRPr="00647F38">
        <w:rPr>
          <w:b/>
          <w:bCs/>
          <w:sz w:val="28"/>
          <w:szCs w:val="28"/>
        </w:rPr>
        <w:t>10. Конфиденциальность и использование информации</w:t>
      </w:r>
    </w:p>
    <w:p w:rsidR="006343FD" w:rsidRPr="00C201A4" w:rsidRDefault="006343FD" w:rsidP="00897292">
      <w:pPr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 xml:space="preserve">10.1. Организатор Конкурса </w:t>
      </w:r>
      <w:r>
        <w:rPr>
          <w:sz w:val="28"/>
          <w:szCs w:val="28"/>
        </w:rPr>
        <w:t xml:space="preserve">в случае согласия победителей Конкурса вправе использовать </w:t>
      </w:r>
      <w:r w:rsidRPr="00C201A4">
        <w:rPr>
          <w:sz w:val="28"/>
          <w:szCs w:val="28"/>
        </w:rPr>
        <w:t xml:space="preserve"> названия и резюме бизнес-проектов в статьях и информационных изданиях, а также публиковать их с обязательным указанием </w:t>
      </w:r>
      <w:r>
        <w:rPr>
          <w:sz w:val="28"/>
          <w:szCs w:val="28"/>
        </w:rPr>
        <w:t>участника (команды)</w:t>
      </w:r>
      <w:r w:rsidRPr="00C201A4">
        <w:rPr>
          <w:sz w:val="28"/>
          <w:szCs w:val="28"/>
        </w:rPr>
        <w:t xml:space="preserve">. </w:t>
      </w:r>
    </w:p>
    <w:p w:rsidR="006343FD" w:rsidRPr="00C201A4" w:rsidRDefault="006343FD" w:rsidP="00897292">
      <w:pPr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10.2. Заявки и бизнес-проекты участников Конкурса хранятся у Организатора.</w:t>
      </w:r>
    </w:p>
    <w:p w:rsidR="006343FD" w:rsidRPr="00C201A4" w:rsidRDefault="006343FD" w:rsidP="00897292">
      <w:pPr>
        <w:ind w:firstLine="567"/>
        <w:jc w:val="both"/>
        <w:rPr>
          <w:sz w:val="28"/>
          <w:szCs w:val="28"/>
        </w:rPr>
      </w:pPr>
      <w:r w:rsidRPr="00C201A4">
        <w:rPr>
          <w:sz w:val="28"/>
          <w:szCs w:val="28"/>
        </w:rPr>
        <w:t>10.3. Заявки и бизнес-проекты участников Конкурса носят конфиденциальный характер и подлежат передаче исключительно членам экспертной комиссии в целях, предусмотренных настоящим Положением.</w:t>
      </w:r>
    </w:p>
    <w:p w:rsidR="006343FD" w:rsidRPr="00C201A4" w:rsidRDefault="006343FD" w:rsidP="006E499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343FD" w:rsidRPr="00C201A4" w:rsidRDefault="006343FD" w:rsidP="006E499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343FD" w:rsidRPr="00C201A4" w:rsidRDefault="006343FD" w:rsidP="006E499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343FD" w:rsidRDefault="006343FD" w:rsidP="00C63DA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343FD" w:rsidRPr="00C201A4" w:rsidRDefault="006343FD" w:rsidP="00C63DA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5068"/>
        <w:gridCol w:w="5068"/>
      </w:tblGrid>
      <w:tr w:rsidR="006343FD" w:rsidTr="00B4422D">
        <w:tc>
          <w:tcPr>
            <w:tcW w:w="5068" w:type="dxa"/>
          </w:tcPr>
          <w:p w:rsidR="006343FD" w:rsidRPr="00B4422D" w:rsidRDefault="006343FD" w:rsidP="00B4422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068" w:type="dxa"/>
          </w:tcPr>
          <w:p w:rsidR="006343FD" w:rsidRPr="00B4422D" w:rsidRDefault="006343FD" w:rsidP="00B4422D">
            <w:pPr>
              <w:jc w:val="right"/>
              <w:rPr>
                <w:sz w:val="28"/>
                <w:szCs w:val="28"/>
              </w:rPr>
            </w:pPr>
            <w:r w:rsidRPr="00B4422D">
              <w:rPr>
                <w:sz w:val="28"/>
                <w:szCs w:val="28"/>
              </w:rPr>
              <w:t xml:space="preserve">Приложение </w:t>
            </w:r>
          </w:p>
          <w:p w:rsidR="006343FD" w:rsidRPr="00B4422D" w:rsidRDefault="006343FD" w:rsidP="00B4422D">
            <w:pPr>
              <w:jc w:val="right"/>
              <w:rPr>
                <w:sz w:val="28"/>
                <w:szCs w:val="28"/>
              </w:rPr>
            </w:pPr>
          </w:p>
          <w:p w:rsidR="006343FD" w:rsidRPr="00B4422D" w:rsidRDefault="006343FD" w:rsidP="00B4422D">
            <w:pPr>
              <w:jc w:val="both"/>
              <w:rPr>
                <w:sz w:val="28"/>
                <w:szCs w:val="28"/>
              </w:rPr>
            </w:pPr>
            <w:r w:rsidRPr="00B4422D">
              <w:rPr>
                <w:sz w:val="28"/>
                <w:szCs w:val="28"/>
              </w:rPr>
              <w:t>К Положению о проведении  конкурса бизнес-проектов среди обучающихся общеобразовательных организаций и студентов профессиональных образовательных организаций города Омска  «Молодежный бизнес – залог развития города»</w:t>
            </w:r>
          </w:p>
          <w:p w:rsidR="006343FD" w:rsidRPr="00B4422D" w:rsidRDefault="006343FD" w:rsidP="00B4422D">
            <w:pPr>
              <w:jc w:val="right"/>
              <w:rPr>
                <w:sz w:val="28"/>
                <w:szCs w:val="28"/>
              </w:rPr>
            </w:pPr>
          </w:p>
        </w:tc>
      </w:tr>
    </w:tbl>
    <w:p w:rsidR="006343FD" w:rsidRDefault="006343FD" w:rsidP="00CE5A94">
      <w:pPr>
        <w:jc w:val="right"/>
        <w:rPr>
          <w:sz w:val="28"/>
          <w:szCs w:val="28"/>
        </w:rPr>
      </w:pPr>
    </w:p>
    <w:p w:rsidR="006343FD" w:rsidRPr="00C201A4" w:rsidRDefault="006343FD" w:rsidP="00CE5A94">
      <w:pPr>
        <w:jc w:val="right"/>
        <w:rPr>
          <w:sz w:val="28"/>
          <w:szCs w:val="28"/>
        </w:rPr>
      </w:pPr>
    </w:p>
    <w:p w:rsidR="006343FD" w:rsidRPr="00C201A4" w:rsidRDefault="006343FD" w:rsidP="00CE5A94">
      <w:pPr>
        <w:ind w:firstLine="567"/>
        <w:jc w:val="right"/>
        <w:rPr>
          <w:sz w:val="28"/>
          <w:szCs w:val="28"/>
        </w:rPr>
      </w:pPr>
    </w:p>
    <w:p w:rsidR="006343FD" w:rsidRPr="00C201A4" w:rsidRDefault="006343FD" w:rsidP="00CE5A94">
      <w:pPr>
        <w:jc w:val="center"/>
        <w:rPr>
          <w:sz w:val="28"/>
          <w:szCs w:val="28"/>
        </w:rPr>
      </w:pPr>
      <w:r w:rsidRPr="00C201A4">
        <w:rPr>
          <w:sz w:val="28"/>
          <w:szCs w:val="28"/>
        </w:rPr>
        <w:t>Заявка</w:t>
      </w:r>
    </w:p>
    <w:p w:rsidR="006343FD" w:rsidRPr="00C201A4" w:rsidRDefault="006343FD" w:rsidP="00CE5A94">
      <w:pPr>
        <w:jc w:val="center"/>
        <w:rPr>
          <w:sz w:val="28"/>
          <w:szCs w:val="28"/>
        </w:rPr>
      </w:pPr>
      <w:r w:rsidRPr="00C201A4">
        <w:rPr>
          <w:sz w:val="28"/>
          <w:szCs w:val="28"/>
        </w:rPr>
        <w:t xml:space="preserve">на участие в Конкурсе бизнес-проектов среди </w:t>
      </w:r>
      <w:r>
        <w:rPr>
          <w:sz w:val="28"/>
          <w:szCs w:val="28"/>
        </w:rPr>
        <w:t>обучающихся</w:t>
      </w:r>
      <w:r w:rsidRPr="00C201A4">
        <w:rPr>
          <w:sz w:val="28"/>
          <w:szCs w:val="28"/>
        </w:rPr>
        <w:t xml:space="preserve"> образовательных </w:t>
      </w:r>
      <w:r>
        <w:rPr>
          <w:sz w:val="28"/>
          <w:szCs w:val="28"/>
        </w:rPr>
        <w:t>организаций</w:t>
      </w:r>
      <w:r w:rsidRPr="00C201A4">
        <w:rPr>
          <w:sz w:val="28"/>
          <w:szCs w:val="28"/>
        </w:rPr>
        <w:t xml:space="preserve"> </w:t>
      </w:r>
      <w:r>
        <w:rPr>
          <w:sz w:val="28"/>
          <w:szCs w:val="28"/>
        </w:rPr>
        <w:t>и студентов профессиональных образовательных организаций города Омска</w:t>
      </w:r>
      <w:r w:rsidRPr="00C201A4">
        <w:rPr>
          <w:sz w:val="28"/>
          <w:szCs w:val="28"/>
        </w:rPr>
        <w:t xml:space="preserve"> «Молодежный бизнес – залог развития города».</w:t>
      </w:r>
    </w:p>
    <w:p w:rsidR="006343FD" w:rsidRPr="00C201A4" w:rsidRDefault="006343FD" w:rsidP="00CE5A94">
      <w:pPr>
        <w:ind w:firstLine="567"/>
        <w:jc w:val="center"/>
        <w:rPr>
          <w:sz w:val="28"/>
          <w:szCs w:val="28"/>
        </w:rPr>
      </w:pPr>
    </w:p>
    <w:p w:rsidR="006343FD" w:rsidRPr="00F009E6" w:rsidRDefault="006343FD" w:rsidP="00CE5A94">
      <w:pPr>
        <w:numPr>
          <w:ilvl w:val="0"/>
          <w:numId w:val="17"/>
        </w:numPr>
        <w:tabs>
          <w:tab w:val="left" w:pos="284"/>
        </w:tabs>
        <w:ind w:left="0" w:firstLine="0"/>
        <w:rPr>
          <w:sz w:val="28"/>
          <w:szCs w:val="28"/>
        </w:rPr>
      </w:pPr>
      <w:r w:rsidRPr="00F009E6">
        <w:rPr>
          <w:sz w:val="28"/>
          <w:szCs w:val="28"/>
        </w:rPr>
        <w:t>Наименование образовательного учреждения, класс (группа)______________________________________________________________________________________________</w:t>
      </w:r>
    </w:p>
    <w:p w:rsidR="006343FD" w:rsidRPr="00C201A4" w:rsidRDefault="006343FD" w:rsidP="00CE5A94">
      <w:pPr>
        <w:tabs>
          <w:tab w:val="left" w:pos="284"/>
        </w:tabs>
        <w:rPr>
          <w:sz w:val="28"/>
          <w:szCs w:val="28"/>
        </w:rPr>
      </w:pPr>
    </w:p>
    <w:p w:rsidR="006343FD" w:rsidRPr="00C201A4" w:rsidRDefault="006343FD" w:rsidP="00CE5A94">
      <w:pPr>
        <w:rPr>
          <w:sz w:val="28"/>
          <w:szCs w:val="28"/>
        </w:rPr>
      </w:pPr>
      <w:r w:rsidRPr="00C201A4">
        <w:rPr>
          <w:sz w:val="28"/>
          <w:szCs w:val="28"/>
        </w:rPr>
        <w:t xml:space="preserve">2. Данные об участнике (команде)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55"/>
        <w:gridCol w:w="2490"/>
        <w:gridCol w:w="1165"/>
        <w:gridCol w:w="2033"/>
        <w:gridCol w:w="2359"/>
        <w:gridCol w:w="1246"/>
      </w:tblGrid>
      <w:tr w:rsidR="006343FD" w:rsidRPr="00C201A4" w:rsidTr="006943C7">
        <w:tc>
          <w:tcPr>
            <w:tcW w:w="1081" w:type="dxa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№ п\п</w:t>
            </w:r>
          </w:p>
        </w:tc>
        <w:tc>
          <w:tcPr>
            <w:tcW w:w="2571" w:type="dxa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Ф.И.О.</w:t>
            </w:r>
          </w:p>
        </w:tc>
        <w:tc>
          <w:tcPr>
            <w:tcW w:w="1150" w:type="dxa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Возраст</w:t>
            </w:r>
          </w:p>
        </w:tc>
        <w:tc>
          <w:tcPr>
            <w:tcW w:w="1845" w:type="dxa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Специальность</w:t>
            </w:r>
          </w:p>
        </w:tc>
        <w:tc>
          <w:tcPr>
            <w:tcW w:w="2425" w:type="dxa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Адрес, телефон</w:t>
            </w:r>
          </w:p>
        </w:tc>
        <w:tc>
          <w:tcPr>
            <w:tcW w:w="1276" w:type="dxa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e-mail</w:t>
            </w:r>
          </w:p>
        </w:tc>
      </w:tr>
      <w:tr w:rsidR="006343FD" w:rsidRPr="00C201A4" w:rsidTr="006943C7">
        <w:tc>
          <w:tcPr>
            <w:tcW w:w="1081" w:type="dxa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1</w:t>
            </w:r>
          </w:p>
        </w:tc>
        <w:tc>
          <w:tcPr>
            <w:tcW w:w="2571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150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425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6343FD" w:rsidRPr="00C201A4" w:rsidTr="006943C7">
        <w:tc>
          <w:tcPr>
            <w:tcW w:w="1081" w:type="dxa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2</w:t>
            </w:r>
          </w:p>
        </w:tc>
        <w:tc>
          <w:tcPr>
            <w:tcW w:w="2571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150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425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6343FD" w:rsidRPr="00C201A4" w:rsidTr="006943C7">
        <w:tc>
          <w:tcPr>
            <w:tcW w:w="1081" w:type="dxa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3</w:t>
            </w:r>
          </w:p>
        </w:tc>
        <w:tc>
          <w:tcPr>
            <w:tcW w:w="2571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150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425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6343FD" w:rsidRPr="00C201A4" w:rsidTr="006943C7">
        <w:tc>
          <w:tcPr>
            <w:tcW w:w="1081" w:type="dxa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4</w:t>
            </w:r>
          </w:p>
        </w:tc>
        <w:tc>
          <w:tcPr>
            <w:tcW w:w="2571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150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425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6343FD" w:rsidRPr="00C201A4" w:rsidTr="006943C7">
        <w:tc>
          <w:tcPr>
            <w:tcW w:w="1081" w:type="dxa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5</w:t>
            </w:r>
          </w:p>
        </w:tc>
        <w:tc>
          <w:tcPr>
            <w:tcW w:w="2571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150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425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6343FD" w:rsidRPr="00C201A4" w:rsidTr="006943C7">
        <w:tc>
          <w:tcPr>
            <w:tcW w:w="1081" w:type="dxa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6</w:t>
            </w:r>
          </w:p>
        </w:tc>
        <w:tc>
          <w:tcPr>
            <w:tcW w:w="2571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150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425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</w:tr>
    </w:tbl>
    <w:p w:rsidR="006343FD" w:rsidRPr="00C201A4" w:rsidRDefault="006343FD" w:rsidP="00CE5A94">
      <w:pPr>
        <w:ind w:firstLine="567"/>
        <w:jc w:val="center"/>
        <w:rPr>
          <w:sz w:val="28"/>
          <w:szCs w:val="28"/>
        </w:rPr>
      </w:pPr>
    </w:p>
    <w:p w:rsidR="006343FD" w:rsidRPr="00C201A4" w:rsidRDefault="006343FD" w:rsidP="00CE5A94">
      <w:pPr>
        <w:rPr>
          <w:sz w:val="28"/>
          <w:szCs w:val="28"/>
        </w:rPr>
      </w:pPr>
      <w:r w:rsidRPr="00C201A4">
        <w:rPr>
          <w:sz w:val="28"/>
          <w:szCs w:val="28"/>
        </w:rPr>
        <w:t>3. Данные о бизнес-проекте</w:t>
      </w:r>
    </w:p>
    <w:tbl>
      <w:tblPr>
        <w:tblW w:w="510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8"/>
        <w:gridCol w:w="1892"/>
        <w:gridCol w:w="1826"/>
        <w:gridCol w:w="1701"/>
        <w:gridCol w:w="2552"/>
      </w:tblGrid>
      <w:tr w:rsidR="006343FD" w:rsidRPr="00C201A4" w:rsidTr="00C63DA5">
        <w:tc>
          <w:tcPr>
            <w:tcW w:w="1149" w:type="pct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Название бизнес-проекта</w:t>
            </w:r>
          </w:p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14" w:type="pct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Сфера деятельности</w:t>
            </w:r>
          </w:p>
        </w:tc>
        <w:tc>
          <w:tcPr>
            <w:tcW w:w="882" w:type="pct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Основной товар\услуга</w:t>
            </w:r>
          </w:p>
        </w:tc>
        <w:tc>
          <w:tcPr>
            <w:tcW w:w="822" w:type="pct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Общий бюджет проекта</w:t>
            </w:r>
          </w:p>
        </w:tc>
        <w:tc>
          <w:tcPr>
            <w:tcW w:w="1233" w:type="pct"/>
          </w:tcPr>
          <w:p w:rsidR="006343FD" w:rsidRPr="00C201A4" w:rsidRDefault="006343FD" w:rsidP="00CE5A94">
            <w:pPr>
              <w:jc w:val="center"/>
              <w:rPr>
                <w:sz w:val="28"/>
                <w:szCs w:val="28"/>
              </w:rPr>
            </w:pPr>
            <w:r w:rsidRPr="00C201A4">
              <w:rPr>
                <w:sz w:val="28"/>
                <w:szCs w:val="28"/>
              </w:rPr>
              <w:t>Предполагаемая прибыль</w:t>
            </w:r>
          </w:p>
        </w:tc>
      </w:tr>
      <w:tr w:rsidR="006343FD" w:rsidRPr="00C201A4" w:rsidTr="00C63DA5">
        <w:tc>
          <w:tcPr>
            <w:tcW w:w="1149" w:type="pct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914" w:type="pct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pct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233" w:type="pct"/>
          </w:tcPr>
          <w:p w:rsidR="006343FD" w:rsidRPr="00C201A4" w:rsidRDefault="006343FD" w:rsidP="00CE5A94">
            <w:pPr>
              <w:ind w:firstLine="567"/>
              <w:jc w:val="center"/>
              <w:rPr>
                <w:sz w:val="28"/>
                <w:szCs w:val="28"/>
              </w:rPr>
            </w:pPr>
          </w:p>
        </w:tc>
      </w:tr>
    </w:tbl>
    <w:p w:rsidR="006343FD" w:rsidRPr="00C201A4" w:rsidRDefault="006343FD" w:rsidP="00CE5A94">
      <w:pPr>
        <w:ind w:firstLine="567"/>
        <w:jc w:val="center"/>
        <w:rPr>
          <w:sz w:val="28"/>
          <w:szCs w:val="28"/>
        </w:rPr>
      </w:pPr>
    </w:p>
    <w:p w:rsidR="006343FD" w:rsidRPr="00CE5A94" w:rsidRDefault="006343FD" w:rsidP="00CE5A94">
      <w:pPr>
        <w:rPr>
          <w:sz w:val="28"/>
          <w:szCs w:val="28"/>
        </w:rPr>
      </w:pPr>
      <w:r w:rsidRPr="00C201A4">
        <w:rPr>
          <w:sz w:val="28"/>
          <w:szCs w:val="28"/>
        </w:rPr>
        <w:t>4. Данные к защите (необходимое оборудование, дополнительный реквизит). 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343FD" w:rsidRDefault="006343FD" w:rsidP="00601A0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343FD" w:rsidRPr="00491D7E" w:rsidRDefault="006343FD" w:rsidP="00601A0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5. В случае победы в Конкурсе даю согласие на использование названия и текстов бизнес-проектов в статьях и информационных изданиях, а также публиковать их с обязательным указанием участника (команды).</w:t>
      </w:r>
    </w:p>
    <w:sectPr w:rsidR="006343FD" w:rsidRPr="00491D7E" w:rsidSect="00B56565">
      <w:pgSz w:w="11905" w:h="16838"/>
      <w:pgMar w:top="1134" w:right="851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25ED"/>
    <w:multiLevelType w:val="hybridMultilevel"/>
    <w:tmpl w:val="543E5EFC"/>
    <w:lvl w:ilvl="0" w:tplc="C18EF5C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4845923"/>
    <w:multiLevelType w:val="hybridMultilevel"/>
    <w:tmpl w:val="C99AC50C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E94799"/>
    <w:multiLevelType w:val="hybridMultilevel"/>
    <w:tmpl w:val="72F46B98"/>
    <w:lvl w:ilvl="0" w:tplc="0BE0CC9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BBA6692"/>
    <w:multiLevelType w:val="multilevel"/>
    <w:tmpl w:val="A7A27B0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4">
    <w:nsid w:val="1DF57999"/>
    <w:multiLevelType w:val="multilevel"/>
    <w:tmpl w:val="65FC033C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5">
    <w:nsid w:val="1E7A63A2"/>
    <w:multiLevelType w:val="hybridMultilevel"/>
    <w:tmpl w:val="985A6190"/>
    <w:lvl w:ilvl="0" w:tplc="5E0A21E4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25BD7786"/>
    <w:multiLevelType w:val="hybridMultilevel"/>
    <w:tmpl w:val="47341B28"/>
    <w:lvl w:ilvl="0" w:tplc="563CA984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2FCB32E2"/>
    <w:multiLevelType w:val="hybridMultilevel"/>
    <w:tmpl w:val="36F01CA6"/>
    <w:lvl w:ilvl="0" w:tplc="ADA88A2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8D5008D"/>
    <w:multiLevelType w:val="hybridMultilevel"/>
    <w:tmpl w:val="E73A18C8"/>
    <w:lvl w:ilvl="0" w:tplc="01FC7FB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5D47B9"/>
    <w:multiLevelType w:val="multilevel"/>
    <w:tmpl w:val="A7A27B0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10">
    <w:nsid w:val="47BE7890"/>
    <w:multiLevelType w:val="hybridMultilevel"/>
    <w:tmpl w:val="1DF0F862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504BC0"/>
    <w:multiLevelType w:val="hybridMultilevel"/>
    <w:tmpl w:val="81C6F562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921E19"/>
    <w:multiLevelType w:val="multilevel"/>
    <w:tmpl w:val="9D30BA70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cs="Times New Roman" w:hint="default"/>
      </w:rPr>
    </w:lvl>
  </w:abstractNum>
  <w:abstractNum w:abstractNumId="13">
    <w:nsid w:val="4E9E4EFF"/>
    <w:multiLevelType w:val="hybridMultilevel"/>
    <w:tmpl w:val="8F72B1B8"/>
    <w:lvl w:ilvl="0" w:tplc="0419000F">
      <w:start w:val="1"/>
      <w:numFmt w:val="decimal"/>
      <w:lvlText w:val="%1."/>
      <w:lvlJc w:val="left"/>
      <w:pPr>
        <w:ind w:left="178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14">
    <w:nsid w:val="4F955B9F"/>
    <w:multiLevelType w:val="hybridMultilevel"/>
    <w:tmpl w:val="6DF00224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1A344B"/>
    <w:multiLevelType w:val="multilevel"/>
    <w:tmpl w:val="AD2879BE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cs="Times New Roman" w:hint="default"/>
      </w:rPr>
    </w:lvl>
  </w:abstractNum>
  <w:abstractNum w:abstractNumId="16">
    <w:nsid w:val="50D06F69"/>
    <w:multiLevelType w:val="hybridMultilevel"/>
    <w:tmpl w:val="FE024A5C"/>
    <w:lvl w:ilvl="0" w:tplc="A88809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58950D51"/>
    <w:multiLevelType w:val="hybridMultilevel"/>
    <w:tmpl w:val="2132E1FC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6E1A58"/>
    <w:multiLevelType w:val="hybridMultilevel"/>
    <w:tmpl w:val="A66859E2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E97ED5"/>
    <w:multiLevelType w:val="hybridMultilevel"/>
    <w:tmpl w:val="306AA208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7F0B7F"/>
    <w:multiLevelType w:val="hybridMultilevel"/>
    <w:tmpl w:val="2C4E0B46"/>
    <w:lvl w:ilvl="0" w:tplc="C188168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20"/>
  </w:num>
  <w:num w:numId="5">
    <w:abstractNumId w:val="5"/>
  </w:num>
  <w:num w:numId="6">
    <w:abstractNumId w:val="13"/>
  </w:num>
  <w:num w:numId="7">
    <w:abstractNumId w:val="16"/>
  </w:num>
  <w:num w:numId="8">
    <w:abstractNumId w:val="14"/>
  </w:num>
  <w:num w:numId="9">
    <w:abstractNumId w:val="4"/>
  </w:num>
  <w:num w:numId="10">
    <w:abstractNumId w:val="9"/>
  </w:num>
  <w:num w:numId="11">
    <w:abstractNumId w:val="6"/>
  </w:num>
  <w:num w:numId="12">
    <w:abstractNumId w:val="3"/>
  </w:num>
  <w:num w:numId="13">
    <w:abstractNumId w:val="15"/>
  </w:num>
  <w:num w:numId="14">
    <w:abstractNumId w:val="12"/>
  </w:num>
  <w:num w:numId="15">
    <w:abstractNumId w:val="10"/>
  </w:num>
  <w:num w:numId="16">
    <w:abstractNumId w:val="11"/>
  </w:num>
  <w:num w:numId="17">
    <w:abstractNumId w:val="8"/>
  </w:num>
  <w:num w:numId="18">
    <w:abstractNumId w:val="17"/>
  </w:num>
  <w:num w:numId="19">
    <w:abstractNumId w:val="1"/>
  </w:num>
  <w:num w:numId="20">
    <w:abstractNumId w:val="19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37EE"/>
    <w:rsid w:val="000165AA"/>
    <w:rsid w:val="0003439E"/>
    <w:rsid w:val="0003529E"/>
    <w:rsid w:val="00051D03"/>
    <w:rsid w:val="00057B57"/>
    <w:rsid w:val="000603D3"/>
    <w:rsid w:val="000709B6"/>
    <w:rsid w:val="000766B3"/>
    <w:rsid w:val="00084AFD"/>
    <w:rsid w:val="00096825"/>
    <w:rsid w:val="000B21F6"/>
    <w:rsid w:val="00102B4E"/>
    <w:rsid w:val="00132690"/>
    <w:rsid w:val="00135244"/>
    <w:rsid w:val="001657EA"/>
    <w:rsid w:val="001723E3"/>
    <w:rsid w:val="001933FD"/>
    <w:rsid w:val="00197ECB"/>
    <w:rsid w:val="001A2575"/>
    <w:rsid w:val="001A2EA1"/>
    <w:rsid w:val="001A73BD"/>
    <w:rsid w:val="001B7F46"/>
    <w:rsid w:val="001C4DAF"/>
    <w:rsid w:val="001C6027"/>
    <w:rsid w:val="00213365"/>
    <w:rsid w:val="00234D92"/>
    <w:rsid w:val="0024338C"/>
    <w:rsid w:val="00251C89"/>
    <w:rsid w:val="002611D1"/>
    <w:rsid w:val="0026473F"/>
    <w:rsid w:val="00276C79"/>
    <w:rsid w:val="0029283E"/>
    <w:rsid w:val="0029417A"/>
    <w:rsid w:val="00294D22"/>
    <w:rsid w:val="002A2D68"/>
    <w:rsid w:val="002C136A"/>
    <w:rsid w:val="002C79AC"/>
    <w:rsid w:val="002D519C"/>
    <w:rsid w:val="002D5CE2"/>
    <w:rsid w:val="002D603B"/>
    <w:rsid w:val="003029C1"/>
    <w:rsid w:val="003140B0"/>
    <w:rsid w:val="00332FF7"/>
    <w:rsid w:val="00391614"/>
    <w:rsid w:val="00397C16"/>
    <w:rsid w:val="003B225B"/>
    <w:rsid w:val="003B3F6B"/>
    <w:rsid w:val="003B6C19"/>
    <w:rsid w:val="003D2680"/>
    <w:rsid w:val="003E4406"/>
    <w:rsid w:val="003F3CD4"/>
    <w:rsid w:val="003F523D"/>
    <w:rsid w:val="004069D3"/>
    <w:rsid w:val="004102D4"/>
    <w:rsid w:val="00422BD9"/>
    <w:rsid w:val="004237EE"/>
    <w:rsid w:val="00430B94"/>
    <w:rsid w:val="00453D87"/>
    <w:rsid w:val="00491D7E"/>
    <w:rsid w:val="004D1358"/>
    <w:rsid w:val="004D1EA1"/>
    <w:rsid w:val="004E24C0"/>
    <w:rsid w:val="004E7261"/>
    <w:rsid w:val="00512617"/>
    <w:rsid w:val="00527B87"/>
    <w:rsid w:val="00530332"/>
    <w:rsid w:val="00530FA4"/>
    <w:rsid w:val="00582BA2"/>
    <w:rsid w:val="00591DC1"/>
    <w:rsid w:val="005944EC"/>
    <w:rsid w:val="005C2721"/>
    <w:rsid w:val="005C64BF"/>
    <w:rsid w:val="005D2A77"/>
    <w:rsid w:val="005D7B2C"/>
    <w:rsid w:val="005E5D72"/>
    <w:rsid w:val="005E68BA"/>
    <w:rsid w:val="00601A08"/>
    <w:rsid w:val="006023DC"/>
    <w:rsid w:val="006343FD"/>
    <w:rsid w:val="00637D3B"/>
    <w:rsid w:val="00647F38"/>
    <w:rsid w:val="00660F8B"/>
    <w:rsid w:val="00665D46"/>
    <w:rsid w:val="0067338A"/>
    <w:rsid w:val="00675599"/>
    <w:rsid w:val="006804CC"/>
    <w:rsid w:val="00681879"/>
    <w:rsid w:val="006943C7"/>
    <w:rsid w:val="00697F2A"/>
    <w:rsid w:val="006D05F5"/>
    <w:rsid w:val="006D2647"/>
    <w:rsid w:val="006D6FFE"/>
    <w:rsid w:val="006E499A"/>
    <w:rsid w:val="006F3A9D"/>
    <w:rsid w:val="0070227B"/>
    <w:rsid w:val="0070260C"/>
    <w:rsid w:val="00733DD2"/>
    <w:rsid w:val="00746AFB"/>
    <w:rsid w:val="00755B82"/>
    <w:rsid w:val="00755C27"/>
    <w:rsid w:val="00780FA7"/>
    <w:rsid w:val="00793979"/>
    <w:rsid w:val="007A515F"/>
    <w:rsid w:val="007D097E"/>
    <w:rsid w:val="007E1873"/>
    <w:rsid w:val="007E7192"/>
    <w:rsid w:val="007F4971"/>
    <w:rsid w:val="0081223D"/>
    <w:rsid w:val="00820DBE"/>
    <w:rsid w:val="00824841"/>
    <w:rsid w:val="008503B0"/>
    <w:rsid w:val="0086724C"/>
    <w:rsid w:val="008676D7"/>
    <w:rsid w:val="0087532F"/>
    <w:rsid w:val="00880E23"/>
    <w:rsid w:val="00883520"/>
    <w:rsid w:val="00885151"/>
    <w:rsid w:val="00887FCA"/>
    <w:rsid w:val="0089106A"/>
    <w:rsid w:val="00897292"/>
    <w:rsid w:val="008A4243"/>
    <w:rsid w:val="008A4731"/>
    <w:rsid w:val="008D2957"/>
    <w:rsid w:val="008D2FB1"/>
    <w:rsid w:val="008F45C2"/>
    <w:rsid w:val="00906643"/>
    <w:rsid w:val="00911C95"/>
    <w:rsid w:val="00921191"/>
    <w:rsid w:val="00921A52"/>
    <w:rsid w:val="00961841"/>
    <w:rsid w:val="00974381"/>
    <w:rsid w:val="009823B1"/>
    <w:rsid w:val="009D38DE"/>
    <w:rsid w:val="009D5015"/>
    <w:rsid w:val="009E4C1F"/>
    <w:rsid w:val="00A274AD"/>
    <w:rsid w:val="00A421FE"/>
    <w:rsid w:val="00A51643"/>
    <w:rsid w:val="00A65CDB"/>
    <w:rsid w:val="00A76D26"/>
    <w:rsid w:val="00A80FEE"/>
    <w:rsid w:val="00A8189B"/>
    <w:rsid w:val="00A81ABB"/>
    <w:rsid w:val="00A839E2"/>
    <w:rsid w:val="00A962B3"/>
    <w:rsid w:val="00AB591F"/>
    <w:rsid w:val="00AC0C37"/>
    <w:rsid w:val="00AC1C01"/>
    <w:rsid w:val="00AC7906"/>
    <w:rsid w:val="00AD2F4B"/>
    <w:rsid w:val="00AD6E1E"/>
    <w:rsid w:val="00AD7A2C"/>
    <w:rsid w:val="00AF0AA1"/>
    <w:rsid w:val="00B1569B"/>
    <w:rsid w:val="00B2578B"/>
    <w:rsid w:val="00B303BB"/>
    <w:rsid w:val="00B4422D"/>
    <w:rsid w:val="00B4739F"/>
    <w:rsid w:val="00B52AFF"/>
    <w:rsid w:val="00B56565"/>
    <w:rsid w:val="00B83AA5"/>
    <w:rsid w:val="00B92B5E"/>
    <w:rsid w:val="00C06264"/>
    <w:rsid w:val="00C074C2"/>
    <w:rsid w:val="00C10C7A"/>
    <w:rsid w:val="00C17F4E"/>
    <w:rsid w:val="00C201A4"/>
    <w:rsid w:val="00C45E9A"/>
    <w:rsid w:val="00C50130"/>
    <w:rsid w:val="00C61B74"/>
    <w:rsid w:val="00C62669"/>
    <w:rsid w:val="00C63DA5"/>
    <w:rsid w:val="00C77601"/>
    <w:rsid w:val="00C92BCD"/>
    <w:rsid w:val="00CA55B3"/>
    <w:rsid w:val="00CA72F0"/>
    <w:rsid w:val="00CB69AB"/>
    <w:rsid w:val="00CE5A94"/>
    <w:rsid w:val="00D060D3"/>
    <w:rsid w:val="00D12EDA"/>
    <w:rsid w:val="00D21276"/>
    <w:rsid w:val="00D31C36"/>
    <w:rsid w:val="00D36E3B"/>
    <w:rsid w:val="00D4360A"/>
    <w:rsid w:val="00D46FA6"/>
    <w:rsid w:val="00D54883"/>
    <w:rsid w:val="00D739E5"/>
    <w:rsid w:val="00D76E11"/>
    <w:rsid w:val="00D80884"/>
    <w:rsid w:val="00D90C7C"/>
    <w:rsid w:val="00D92FC8"/>
    <w:rsid w:val="00D940A0"/>
    <w:rsid w:val="00DA78AD"/>
    <w:rsid w:val="00DC0EA6"/>
    <w:rsid w:val="00DF118E"/>
    <w:rsid w:val="00E04896"/>
    <w:rsid w:val="00E05278"/>
    <w:rsid w:val="00E54251"/>
    <w:rsid w:val="00E935EE"/>
    <w:rsid w:val="00EA0D96"/>
    <w:rsid w:val="00EA0ECD"/>
    <w:rsid w:val="00EA6BCE"/>
    <w:rsid w:val="00EB1DEE"/>
    <w:rsid w:val="00EF3FD9"/>
    <w:rsid w:val="00EF6270"/>
    <w:rsid w:val="00F009E6"/>
    <w:rsid w:val="00F02E9D"/>
    <w:rsid w:val="00F1588F"/>
    <w:rsid w:val="00F437DB"/>
    <w:rsid w:val="00F56D62"/>
    <w:rsid w:val="00F6505A"/>
    <w:rsid w:val="00F94C3A"/>
    <w:rsid w:val="00FA090C"/>
    <w:rsid w:val="00FB4130"/>
    <w:rsid w:val="00FE11D7"/>
    <w:rsid w:val="00FF0FD9"/>
    <w:rsid w:val="00FF591A"/>
    <w:rsid w:val="00FF7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B8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99"/>
    <w:qFormat/>
    <w:rsid w:val="00B92B5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B92B5E"/>
    <w:rPr>
      <w:rFonts w:ascii="Cambria" w:hAnsi="Cambria" w:cs="Times New Roman"/>
      <w:b/>
      <w:kern w:val="28"/>
      <w:sz w:val="32"/>
    </w:rPr>
  </w:style>
  <w:style w:type="character" w:styleId="Hyperlink">
    <w:name w:val="Hyperlink"/>
    <w:basedOn w:val="DefaultParagraphFont"/>
    <w:uiPriority w:val="99"/>
    <w:rsid w:val="0024338C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sid w:val="00294D2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94D22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locked/>
    <w:rsid w:val="00F009E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93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6</Pages>
  <Words>1415</Words>
  <Characters>8066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положения</dc:title>
  <dc:subject/>
  <dc:creator>Gerasimenko</dc:creator>
  <cp:keywords/>
  <dc:description/>
  <cp:lastModifiedBy>Gerasimenko</cp:lastModifiedBy>
  <cp:revision>3</cp:revision>
  <cp:lastPrinted>2018-09-03T12:04:00Z</cp:lastPrinted>
  <dcterms:created xsi:type="dcterms:W3CDTF">2018-08-31T10:34:00Z</dcterms:created>
  <dcterms:modified xsi:type="dcterms:W3CDTF">2018-09-03T12:07:00Z</dcterms:modified>
</cp:coreProperties>
</file>