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920" w:rsidRPr="004A79D4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</w:pPr>
      <w:bookmarkStart w:id="0" w:name="_GoBack"/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Заявка на участие </w:t>
      </w:r>
    </w:p>
    <w:p w:rsidR="006C1920" w:rsidRPr="004A79D4" w:rsidRDefault="006C1920" w:rsidP="006C1920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в мероприятиях </w:t>
      </w:r>
      <w:proofErr w:type="spellStart"/>
      <w:r w:rsidRPr="004A79D4">
        <w:rPr>
          <w:rFonts w:eastAsiaTheme="minorHAnsi"/>
          <w:b/>
          <w:bCs/>
          <w:sz w:val="26"/>
          <w:szCs w:val="26"/>
          <w:lang w:eastAsia="en-US"/>
        </w:rPr>
        <w:t>стартап-школы</w:t>
      </w:r>
      <w:proofErr w:type="spellEnd"/>
      <w:r w:rsidRPr="004A79D4">
        <w:rPr>
          <w:rFonts w:eastAsiaTheme="minorHAnsi"/>
          <w:b/>
          <w:bCs/>
          <w:sz w:val="26"/>
          <w:szCs w:val="26"/>
          <w:lang w:eastAsia="en-US"/>
        </w:rPr>
        <w:t xml:space="preserve"> «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Life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in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Pr="004A79D4">
        <w:rPr>
          <w:rFonts w:eastAsiaTheme="minorHAnsi"/>
          <w:b/>
          <w:bCs/>
          <w:sz w:val="26"/>
          <w:szCs w:val="26"/>
          <w:lang w:val="en-US" w:eastAsia="en-US"/>
        </w:rPr>
        <w:t>business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>»</w:t>
      </w:r>
    </w:p>
    <w:bookmarkEnd w:id="0"/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spacing w:after="200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Сфера деятельности________________________________________________________________    </w:t>
      </w:r>
    </w:p>
    <w:p w:rsidR="006C1920" w:rsidRPr="006C1920" w:rsidRDefault="006C1920" w:rsidP="006C1920">
      <w:pPr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Предполагаемая сфера деятельности (бизнес-идея)______________________________________ </w:t>
      </w:r>
    </w:p>
    <w:p w:rsidR="006C1920" w:rsidRPr="006C1920" w:rsidRDefault="006C1920" w:rsidP="006C1920">
      <w:pPr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C1920">
      <w:pP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C1920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spacing w:val="-5"/>
                <w:sz w:val="26"/>
                <w:szCs w:val="26"/>
                <w:shd w:val="clear" w:color="auto" w:fill="FFFFFF"/>
                <w:lang w:eastAsia="ru-RU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ефона (телефонные звонки, сообщения 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Telegram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spacing w:val="-5"/>
                <w:sz w:val="26"/>
                <w:szCs w:val="26"/>
                <w:shd w:val="clear" w:color="auto" w:fill="FFFFFF"/>
                <w:lang w:eastAsia="ru-RU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</w:t>
            </w:r>
            <w:proofErr w:type="gramStart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указанному</w:t>
            </w:r>
            <w:proofErr w:type="gram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выше 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 .</w:t>
            </w:r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</w:p>
    <w:p w:rsidR="006C1920" w:rsidRPr="006C1920" w:rsidRDefault="006C1920" w:rsidP="00E44C6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6C1920" w:rsidRDefault="006C1920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245BAE" w:rsidRDefault="00245BAE" w:rsidP="007412FC">
      <w:pPr>
        <w:jc w:val="center"/>
        <w:rPr>
          <w:sz w:val="26"/>
          <w:szCs w:val="26"/>
        </w:rPr>
      </w:pPr>
    </w:p>
    <w:p w:rsidR="00E76401" w:rsidRDefault="00E76401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p w:rsidR="009E70DD" w:rsidRDefault="009E70DD" w:rsidP="00245BAE">
      <w:pPr>
        <w:rPr>
          <w:sz w:val="22"/>
          <w:szCs w:val="22"/>
        </w:rPr>
      </w:pPr>
    </w:p>
    <w:sectPr w:rsidR="009E70DD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82A" w:rsidRDefault="00E8582A">
      <w:r>
        <w:separator/>
      </w:r>
    </w:p>
  </w:endnote>
  <w:endnote w:type="continuationSeparator" w:id="0">
    <w:p w:rsidR="00E8582A" w:rsidRDefault="00E85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82A" w:rsidRDefault="00E8582A">
      <w:r>
        <w:separator/>
      </w:r>
    </w:p>
  </w:footnote>
  <w:footnote w:type="continuationSeparator" w:id="0">
    <w:p w:rsidR="00E8582A" w:rsidRDefault="00E858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57EC"/>
    <w:rsid w:val="0019614E"/>
    <w:rsid w:val="001A177D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2FB8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051022-FF0C-47B0-8EED-C5F63C6BF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65</TotalTime>
  <Pages>1</Pages>
  <Words>92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nplos</cp:lastModifiedBy>
  <cp:revision>22</cp:revision>
  <cp:lastPrinted>2020-08-14T04:49:00Z</cp:lastPrinted>
  <dcterms:created xsi:type="dcterms:W3CDTF">2020-08-14T04:19:00Z</dcterms:created>
  <dcterms:modified xsi:type="dcterms:W3CDTF">2022-08-15T06:11:00Z</dcterms:modified>
</cp:coreProperties>
</file>