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C36" w:rsidRPr="00361C36" w:rsidRDefault="00361C36" w:rsidP="002F207F">
      <w:pPr>
        <w:autoSpaceDE w:val="0"/>
        <w:autoSpaceDN w:val="0"/>
        <w:adjustRightInd w:val="0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 xml:space="preserve">Заявка на участие </w:t>
      </w:r>
    </w:p>
    <w:p w:rsidR="00DA28C5" w:rsidRDefault="00361C36" w:rsidP="002F207F">
      <w:pPr>
        <w:autoSpaceDE w:val="0"/>
        <w:autoSpaceDN w:val="0"/>
        <w:adjustRightInd w:val="0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 xml:space="preserve">в мероприятиях проекта </w:t>
      </w:r>
    </w:p>
    <w:p w:rsidR="00361C36" w:rsidRDefault="00361C36" w:rsidP="002F207F">
      <w:pPr>
        <w:autoSpaceDE w:val="0"/>
        <w:autoSpaceDN w:val="0"/>
        <w:adjustRightInd w:val="0"/>
        <w:jc w:val="center"/>
        <w:rPr>
          <w:b/>
          <w:spacing w:val="-5"/>
          <w:sz w:val="26"/>
          <w:szCs w:val="26"/>
          <w:shd w:val="clear" w:color="auto" w:fill="FFFFFF"/>
        </w:rPr>
      </w:pPr>
      <w:r w:rsidRPr="00361C36">
        <w:rPr>
          <w:b/>
          <w:spacing w:val="-5"/>
          <w:sz w:val="26"/>
          <w:szCs w:val="26"/>
          <w:shd w:val="clear" w:color="auto" w:fill="FFFFFF"/>
        </w:rPr>
        <w:t>«Бизнес-</w:t>
      </w:r>
      <w:r w:rsidR="00DA28C5">
        <w:rPr>
          <w:b/>
          <w:spacing w:val="-5"/>
          <w:sz w:val="26"/>
          <w:szCs w:val="26"/>
          <w:shd w:val="clear" w:color="auto" w:fill="FFFFFF"/>
        </w:rPr>
        <w:t>тренинг «</w:t>
      </w:r>
      <w:r w:rsidR="002F207F">
        <w:rPr>
          <w:b/>
          <w:spacing w:val="-5"/>
          <w:sz w:val="26"/>
          <w:szCs w:val="26"/>
          <w:shd w:val="clear" w:color="auto" w:fill="FFFFFF"/>
        </w:rPr>
        <w:t>Развитие креативных проектов и креативного предпринимательства</w:t>
      </w:r>
      <w:r w:rsidRPr="00361C36">
        <w:rPr>
          <w:b/>
          <w:spacing w:val="-5"/>
          <w:sz w:val="26"/>
          <w:szCs w:val="26"/>
          <w:shd w:val="clear" w:color="auto" w:fill="FFFFFF"/>
        </w:rPr>
        <w:t>»</w:t>
      </w:r>
    </w:p>
    <w:p w:rsidR="002F207F" w:rsidRPr="00361C36" w:rsidRDefault="002F207F" w:rsidP="002F207F">
      <w:pPr>
        <w:autoSpaceDE w:val="0"/>
        <w:autoSpaceDN w:val="0"/>
        <w:adjustRightInd w:val="0"/>
        <w:jc w:val="center"/>
        <w:rPr>
          <w:b/>
          <w:spacing w:val="-5"/>
          <w:sz w:val="26"/>
          <w:szCs w:val="26"/>
          <w:shd w:val="clear" w:color="auto" w:fill="FFFFFF"/>
        </w:rPr>
      </w:pPr>
      <w:bookmarkStart w:id="0" w:name="_GoBack"/>
      <w:bookmarkEnd w:id="0"/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  <w:r w:rsidR="00641D98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</w:t>
      </w:r>
    </w:p>
    <w:p w:rsid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1B14C5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ИНН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</w:t>
      </w:r>
    </w:p>
    <w:p w:rsidR="00416FA9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Сфера деятельности</w:t>
      </w:r>
      <w:r w:rsidR="00641D98" w:rsidRP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организации (ИП),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ИНН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</w:p>
    <w:p w:rsidR="00416FA9" w:rsidRPr="006C1920" w:rsidRDefault="00416FA9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416FA9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  <w:r w:rsidR="006C1920"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Предполагаемая сфера деятельности (бизнес-</w:t>
      </w:r>
      <w:proofErr w:type="gram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идея)_</w:t>
      </w:r>
      <w:proofErr w:type="gram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_____________________________________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ind w:right="-1"/>
        <w:rPr>
          <w:rFonts w:eastAsiaTheme="minorHAnsi"/>
          <w:sz w:val="26"/>
          <w:szCs w:val="26"/>
          <w:lang w:eastAsia="en-US"/>
        </w:rPr>
      </w:pPr>
    </w:p>
    <w:p w:rsidR="00E44C6E" w:rsidRDefault="00E44C6E" w:rsidP="00E44C6E">
      <w:pPr>
        <w:spacing w:line="360" w:lineRule="auto"/>
        <w:rPr>
          <w:b/>
          <w:spacing w:val="-5"/>
          <w:sz w:val="26"/>
          <w:szCs w:val="26"/>
          <w:shd w:val="clear" w:color="auto" w:fill="FFFFFF"/>
        </w:rPr>
      </w:pPr>
      <w:r>
        <w:rPr>
          <w:b/>
          <w:spacing w:val="-5"/>
          <w:sz w:val="26"/>
          <w:szCs w:val="26"/>
          <w:shd w:val="clear" w:color="auto" w:fill="FFFFFF"/>
        </w:rPr>
        <w:t xml:space="preserve">* </w:t>
      </w:r>
      <w:r w:rsidRPr="00D92591">
        <w:rPr>
          <w:b/>
          <w:spacing w:val="-5"/>
          <w:sz w:val="26"/>
          <w:szCs w:val="26"/>
          <w:shd w:val="clear" w:color="auto" w:fill="FFFFFF"/>
        </w:rPr>
        <w:t>Согласие на получение информации по каналам связи:</w:t>
      </w:r>
    </w:p>
    <w:p w:rsidR="00E44C6E" w:rsidRDefault="00E44C6E" w:rsidP="00E44C6E">
      <w:pPr>
        <w:spacing w:line="360" w:lineRule="auto"/>
        <w:ind w:left="-142"/>
        <w:rPr>
          <w:b/>
          <w:spacing w:val="-5"/>
          <w:sz w:val="26"/>
          <w:szCs w:val="26"/>
          <w:shd w:val="clear" w:color="auto" w:fill="FFFFF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462"/>
      </w:tblGrid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Pr="004A4D2C" w:rsidRDefault="00E44C6E" w:rsidP="001556E7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ефона (телефонные звонки, сообщения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_________________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 .</w:t>
            </w:r>
          </w:p>
        </w:tc>
      </w:tr>
    </w:tbl>
    <w:p w:rsidR="00E44C6E" w:rsidRDefault="00E44C6E" w:rsidP="00E44C6E">
      <w:pPr>
        <w:spacing w:line="360" w:lineRule="auto"/>
        <w:rPr>
          <w:spacing w:val="-5"/>
          <w:sz w:val="26"/>
          <w:szCs w:val="26"/>
          <w:shd w:val="clear" w:color="auto" w:fill="FFFFFF"/>
        </w:rPr>
      </w:pPr>
      <w:r>
        <w:rPr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E44C6E" w:rsidRDefault="00E44C6E" w:rsidP="00E44C6E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44C6E" w:rsidTr="00DF6E19">
        <w:tc>
          <w:tcPr>
            <w:tcW w:w="5210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E44C6E" w:rsidRDefault="00E44C6E" w:rsidP="00DF6E19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E44C6E" w:rsidTr="00DF6E19">
        <w:tc>
          <w:tcPr>
            <w:tcW w:w="5210" w:type="dxa"/>
          </w:tcPr>
          <w:p w:rsidR="00E44C6E" w:rsidRPr="0062533B" w:rsidRDefault="00E44C6E" w:rsidP="00DF6E19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E44C6E" w:rsidRPr="0062533B" w:rsidRDefault="00E44C6E" w:rsidP="00DF6E19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E44C6E" w:rsidRPr="0062533B" w:rsidRDefault="00E44C6E" w:rsidP="00E44C6E">
      <w:pPr>
        <w:spacing w:line="360" w:lineRule="auto"/>
        <w:ind w:left="-142" w:hanging="142"/>
        <w:jc w:val="both"/>
        <w:rPr>
          <w:spacing w:val="-5"/>
          <w:sz w:val="26"/>
          <w:szCs w:val="26"/>
          <w:shd w:val="clear" w:color="auto" w:fill="FFFFFF"/>
        </w:rPr>
      </w:pPr>
    </w:p>
    <w:p w:rsidR="006C1920" w:rsidRPr="006C1920" w:rsidRDefault="006C1920" w:rsidP="00E44C6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6C1920" w:rsidRDefault="006C1920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9E70DD" w:rsidRDefault="009E70DD" w:rsidP="00245BAE">
      <w:pPr>
        <w:rPr>
          <w:sz w:val="22"/>
          <w:szCs w:val="22"/>
        </w:rPr>
      </w:pPr>
    </w:p>
    <w:sectPr w:rsidR="009E70DD" w:rsidSect="00786948">
      <w:footerReference w:type="default" r:id="rId9"/>
      <w:footerReference w:type="first" r:id="rId10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B94" w:rsidRDefault="005D2B94">
      <w:r>
        <w:separator/>
      </w:r>
    </w:p>
  </w:endnote>
  <w:endnote w:type="continuationSeparator" w:id="0">
    <w:p w:rsidR="005D2B94" w:rsidRDefault="005D2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B94" w:rsidRDefault="005D2B94">
      <w:r>
        <w:separator/>
      </w:r>
    </w:p>
  </w:footnote>
  <w:footnote w:type="continuationSeparator" w:id="0">
    <w:p w:rsidR="005D2B94" w:rsidRDefault="005D2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556E7"/>
    <w:rsid w:val="00161EE3"/>
    <w:rsid w:val="00164C4B"/>
    <w:rsid w:val="00174889"/>
    <w:rsid w:val="00194C7B"/>
    <w:rsid w:val="001957EC"/>
    <w:rsid w:val="0019614E"/>
    <w:rsid w:val="001A177D"/>
    <w:rsid w:val="001B14C5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207F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2086"/>
    <w:rsid w:val="00353855"/>
    <w:rsid w:val="00361C36"/>
    <w:rsid w:val="00362FB8"/>
    <w:rsid w:val="00374EE1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16FA9"/>
    <w:rsid w:val="00424FAD"/>
    <w:rsid w:val="00425A6E"/>
    <w:rsid w:val="00434115"/>
    <w:rsid w:val="004343A2"/>
    <w:rsid w:val="00434DD4"/>
    <w:rsid w:val="00436A85"/>
    <w:rsid w:val="00441898"/>
    <w:rsid w:val="00456EA9"/>
    <w:rsid w:val="00483529"/>
    <w:rsid w:val="00485DD4"/>
    <w:rsid w:val="00490D71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D2B94"/>
    <w:rsid w:val="005E1C7A"/>
    <w:rsid w:val="0060249A"/>
    <w:rsid w:val="00604B47"/>
    <w:rsid w:val="0061553F"/>
    <w:rsid w:val="00622647"/>
    <w:rsid w:val="006269B3"/>
    <w:rsid w:val="00627611"/>
    <w:rsid w:val="00636AEF"/>
    <w:rsid w:val="00641D98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E7F5F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A28C5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4C6E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DF122FF"/>
  <w15:docId w15:val="{EE2AB080-7DFD-4278-BD83-857E35D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6D3D4D-F099-4F76-9C35-504FBB222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124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Наталья П. Лось</cp:lastModifiedBy>
  <cp:revision>27</cp:revision>
  <cp:lastPrinted>2020-08-14T04:49:00Z</cp:lastPrinted>
  <dcterms:created xsi:type="dcterms:W3CDTF">2020-08-14T04:19:00Z</dcterms:created>
  <dcterms:modified xsi:type="dcterms:W3CDTF">2026-07-23T04:49:00Z</dcterms:modified>
</cp:coreProperties>
</file>