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920" w:rsidRPr="004A79D4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Заявка на участие </w:t>
      </w:r>
    </w:p>
    <w:p w:rsidR="006C1920" w:rsidRPr="004A79D4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в мероприятиях </w:t>
      </w:r>
      <w:proofErr w:type="spellStart"/>
      <w:r w:rsidR="007E0995">
        <w:rPr>
          <w:rFonts w:eastAsiaTheme="minorHAnsi"/>
          <w:b/>
          <w:bCs/>
          <w:sz w:val="26"/>
          <w:szCs w:val="26"/>
          <w:lang w:eastAsia="en-US"/>
        </w:rPr>
        <w:t>стартап</w:t>
      </w:r>
      <w:proofErr w:type="spellEnd"/>
      <w:r w:rsidR="007E0995">
        <w:rPr>
          <w:rFonts w:eastAsiaTheme="minorHAnsi"/>
          <w:b/>
          <w:bCs/>
          <w:sz w:val="26"/>
          <w:szCs w:val="26"/>
          <w:lang w:eastAsia="en-US"/>
        </w:rPr>
        <w:t>-шко</w:t>
      </w:r>
      <w:bookmarkStart w:id="0" w:name="_GoBack"/>
      <w:bookmarkEnd w:id="0"/>
      <w:r w:rsidRPr="004A79D4">
        <w:rPr>
          <w:rFonts w:eastAsiaTheme="minorHAnsi"/>
          <w:b/>
          <w:bCs/>
          <w:sz w:val="26"/>
          <w:szCs w:val="26"/>
          <w:lang w:eastAsia="en-US"/>
        </w:rPr>
        <w:t>лы «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Life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in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business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>»</w:t>
      </w:r>
    </w:p>
    <w:p w:rsidR="006C1920" w:rsidRPr="006C1920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  <w:r w:rsidR="00641D98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</w:t>
      </w:r>
    </w:p>
    <w:p w:rsid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1B14C5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ИНН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</w:t>
      </w:r>
    </w:p>
    <w:p w:rsidR="00416FA9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Сфера деятельности</w:t>
      </w:r>
      <w:r w:rsidR="00641D98" w:rsidRP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организации (ИП),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ИНН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</w:p>
    <w:p w:rsidR="00416FA9" w:rsidRPr="006C1920" w:rsidRDefault="00416FA9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416FA9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  <w:r w:rsidR="006C1920"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Предполагаемая сфера деятельности (бизнес-</w:t>
      </w:r>
      <w:proofErr w:type="gramStart"/>
      <w:r w:rsidR="0049717C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идея)_</w:t>
      </w:r>
      <w:proofErr w:type="gram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_____________________________________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ind w:right="-1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ефона (телефонные звонки, сообщения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WhatsApp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Telegram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 .</w:t>
            </w:r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</w:p>
    <w:p w:rsidR="006C1920" w:rsidRPr="006C1920" w:rsidRDefault="006C1920" w:rsidP="00E44C6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6C1920" w:rsidRDefault="006C1920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9E70DD" w:rsidRDefault="009E70DD" w:rsidP="00245BAE">
      <w:pPr>
        <w:rPr>
          <w:sz w:val="22"/>
          <w:szCs w:val="22"/>
        </w:rPr>
      </w:pPr>
    </w:p>
    <w:sectPr w:rsidR="009E70DD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FD9" w:rsidRDefault="000C2FD9">
      <w:r>
        <w:separator/>
      </w:r>
    </w:p>
  </w:endnote>
  <w:endnote w:type="continuationSeparator" w:id="0">
    <w:p w:rsidR="000C2FD9" w:rsidRDefault="000C2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FD9" w:rsidRDefault="000C2FD9">
      <w:r>
        <w:separator/>
      </w:r>
    </w:p>
  </w:footnote>
  <w:footnote w:type="continuationSeparator" w:id="0">
    <w:p w:rsidR="000C2FD9" w:rsidRDefault="000C2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C2FD9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57EC"/>
    <w:rsid w:val="0019614E"/>
    <w:rsid w:val="001A177D"/>
    <w:rsid w:val="001B14C5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2FB8"/>
    <w:rsid w:val="00374EE1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16FA9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9717C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1D98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995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239B62"/>
  <w15:docId w15:val="{EE2AB080-7DFD-4278-BD83-857E35D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410A54-3B5F-49AB-B173-A303D2254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126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Наталья П. Лось</cp:lastModifiedBy>
  <cp:revision>25</cp:revision>
  <cp:lastPrinted>2026-01-29T06:23:00Z</cp:lastPrinted>
  <dcterms:created xsi:type="dcterms:W3CDTF">2020-08-14T04:19:00Z</dcterms:created>
  <dcterms:modified xsi:type="dcterms:W3CDTF">2026-01-29T06:34:00Z</dcterms:modified>
</cp:coreProperties>
</file>